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99" w:type="dxa"/>
        <w:tblLayout w:type="fixed"/>
        <w:tblCellMar>
          <w:left w:w="71" w:type="dxa"/>
          <w:right w:w="71" w:type="dxa"/>
        </w:tblCellMar>
        <w:tblLook w:val="0000" w:firstRow="0" w:lastRow="0" w:firstColumn="0" w:lastColumn="0" w:noHBand="0" w:noVBand="0"/>
      </w:tblPr>
      <w:tblGrid>
        <w:gridCol w:w="4451"/>
        <w:gridCol w:w="4848"/>
      </w:tblGrid>
      <w:tr w:rsidR="00CC2F54" w14:paraId="3D19A628" w14:textId="77777777" w:rsidTr="006F72E8">
        <w:tc>
          <w:tcPr>
            <w:tcW w:w="4451" w:type="dxa"/>
          </w:tcPr>
          <w:p w14:paraId="5E75BB78" w14:textId="77777777" w:rsidR="00CC2F54" w:rsidRDefault="00CC2F54">
            <w:pPr>
              <w:pStyle w:val="Botknormaltabell"/>
              <w:spacing w:before="60" w:line="240" w:lineRule="auto"/>
            </w:pPr>
          </w:p>
          <w:p w14:paraId="65A5CEEC" w14:textId="77777777" w:rsidR="00CC2F54" w:rsidRDefault="004D7FA9">
            <w:pPr>
              <w:pStyle w:val="Botknormaltabell"/>
              <w:rPr>
                <w:rFonts w:ascii="Arial" w:hAnsi="Arial"/>
                <w:sz w:val="16"/>
              </w:rPr>
            </w:pPr>
            <w:bookmarkStart w:id="0" w:name="RuReferens"/>
            <w:bookmarkEnd w:id="0"/>
            <w:r>
              <w:rPr>
                <w:rFonts w:ascii="Arial" w:hAnsi="Arial"/>
                <w:sz w:val="16"/>
              </w:rPr>
              <w:t>Referens</w:t>
            </w:r>
          </w:p>
        </w:tc>
        <w:tc>
          <w:tcPr>
            <w:tcW w:w="4848" w:type="dxa"/>
          </w:tcPr>
          <w:p w14:paraId="250015E4" w14:textId="77777777" w:rsidR="00CC2F54" w:rsidRDefault="00CC2F54">
            <w:pPr>
              <w:pStyle w:val="Botknormaltabell"/>
              <w:spacing w:before="60" w:line="240" w:lineRule="auto"/>
            </w:pPr>
          </w:p>
          <w:p w14:paraId="0F54A3B9" w14:textId="77777777" w:rsidR="00CC2F54" w:rsidRDefault="004D7FA9">
            <w:pPr>
              <w:pStyle w:val="Botknormaltabell"/>
              <w:rPr>
                <w:rFonts w:ascii="Arial" w:hAnsi="Arial"/>
                <w:sz w:val="16"/>
              </w:rPr>
            </w:pPr>
            <w:bookmarkStart w:id="1" w:name="RuMottagare"/>
            <w:bookmarkEnd w:id="1"/>
            <w:r>
              <w:rPr>
                <w:rFonts w:ascii="Arial" w:hAnsi="Arial"/>
                <w:sz w:val="16"/>
              </w:rPr>
              <w:t>Mottagare</w:t>
            </w:r>
          </w:p>
        </w:tc>
      </w:tr>
      <w:tr w:rsidR="00CC2F54" w14:paraId="1421C3F9" w14:textId="77777777" w:rsidTr="006F72E8">
        <w:tc>
          <w:tcPr>
            <w:tcW w:w="4451" w:type="dxa"/>
          </w:tcPr>
          <w:p w14:paraId="1C081DFB" w14:textId="77777777" w:rsidR="00CC2F54" w:rsidRDefault="00A32267">
            <w:pPr>
              <w:pStyle w:val="Botknormaltabell"/>
            </w:pPr>
            <w:r>
              <w:t>Dejan Smiljanic</w:t>
            </w:r>
          </w:p>
          <w:p w14:paraId="7E72EAAA" w14:textId="77777777" w:rsidR="00CC2F54" w:rsidRDefault="00CC2F54">
            <w:pPr>
              <w:pStyle w:val="Botknormaltabell"/>
            </w:pPr>
          </w:p>
          <w:p w14:paraId="19A17CB6" w14:textId="77777777" w:rsidR="00CC2F54" w:rsidRDefault="00CC2F54">
            <w:pPr>
              <w:pStyle w:val="Botknormaltabell"/>
            </w:pPr>
          </w:p>
          <w:p w14:paraId="633A1CD2" w14:textId="77777777" w:rsidR="00CC2F54" w:rsidRDefault="00CC2F54">
            <w:pPr>
              <w:pStyle w:val="Botknormaltabell"/>
            </w:pPr>
          </w:p>
          <w:p w14:paraId="477081CD" w14:textId="77777777" w:rsidR="00CC2F54" w:rsidRDefault="00CC2F54">
            <w:pPr>
              <w:pStyle w:val="Botknormaltabell"/>
            </w:pPr>
          </w:p>
          <w:p w14:paraId="42306353" w14:textId="77777777" w:rsidR="00CC2F54" w:rsidRDefault="00CC2F54">
            <w:pPr>
              <w:pStyle w:val="Botknormaltabell"/>
            </w:pPr>
          </w:p>
          <w:p w14:paraId="555F366D" w14:textId="77777777" w:rsidR="00CC2F54" w:rsidRDefault="00CC2F54">
            <w:pPr>
              <w:pStyle w:val="Botknormaltabell"/>
            </w:pPr>
          </w:p>
        </w:tc>
        <w:tc>
          <w:tcPr>
            <w:tcW w:w="4848" w:type="dxa"/>
          </w:tcPr>
          <w:p w14:paraId="40B7D42E" w14:textId="77777777" w:rsidR="00CC2F54" w:rsidRDefault="00A04B42">
            <w:pPr>
              <w:pStyle w:val="Botknormaltabell"/>
            </w:pPr>
            <w:r>
              <w:t>Utbildningsnämnden</w:t>
            </w:r>
          </w:p>
          <w:p w14:paraId="6753C7B8" w14:textId="77777777" w:rsidR="00CC2F54" w:rsidRDefault="00CC2F54" w:rsidP="00E54E6E">
            <w:pPr>
              <w:pStyle w:val="Botknormaltabell"/>
            </w:pPr>
          </w:p>
        </w:tc>
      </w:tr>
    </w:tbl>
    <w:p w14:paraId="6E67F109" w14:textId="77777777" w:rsidR="004D7FA9" w:rsidRDefault="0007565B" w:rsidP="001A2906">
      <w:pPr>
        <w:pStyle w:val="BkRub1"/>
        <w:spacing w:before="20"/>
      </w:pPr>
      <w:bookmarkStart w:id="2" w:name="Start"/>
      <w:bookmarkEnd w:id="2"/>
      <w:r>
        <w:t xml:space="preserve">Hallunda – godkännande att </w:t>
      </w:r>
      <w:r w:rsidR="00D9206B">
        <w:t>påbörja projektering av ny grundskola</w:t>
      </w:r>
      <w:r>
        <w:t xml:space="preserve"> (UF/2018:37)</w:t>
      </w:r>
    </w:p>
    <w:p w14:paraId="2496CE59" w14:textId="77777777" w:rsidR="00A04B42" w:rsidRDefault="00A04B42" w:rsidP="00A04B42">
      <w:pPr>
        <w:pStyle w:val="Botknormal"/>
      </w:pPr>
    </w:p>
    <w:p w14:paraId="4876EB59" w14:textId="77777777" w:rsidR="00A04B42" w:rsidRDefault="00A04B42" w:rsidP="00A04B42">
      <w:pPr>
        <w:pStyle w:val="BkRub2"/>
      </w:pPr>
      <w:r>
        <w:t>Förslag till beslut</w:t>
      </w:r>
    </w:p>
    <w:p w14:paraId="152F85F5" w14:textId="77777777" w:rsidR="004920FD" w:rsidRPr="00F07229" w:rsidRDefault="004920FD" w:rsidP="00441152">
      <w:pPr>
        <w:pStyle w:val="Botknormal"/>
        <w:spacing w:after="60"/>
        <w:rPr>
          <w:i/>
          <w:szCs w:val="24"/>
        </w:rPr>
      </w:pPr>
      <w:r w:rsidRPr="00F07229">
        <w:rPr>
          <w:i/>
          <w:szCs w:val="24"/>
        </w:rPr>
        <w:t>Utbildningsnämndens förslag till kommunfullmäktige:</w:t>
      </w:r>
    </w:p>
    <w:p w14:paraId="5B32CC90" w14:textId="77777777" w:rsidR="004920FD" w:rsidRDefault="004920FD" w:rsidP="004920FD">
      <w:pPr>
        <w:pStyle w:val="Botknormal"/>
        <w:numPr>
          <w:ilvl w:val="0"/>
          <w:numId w:val="4"/>
        </w:numPr>
        <w:rPr>
          <w:szCs w:val="24"/>
        </w:rPr>
      </w:pPr>
      <w:r>
        <w:rPr>
          <w:szCs w:val="24"/>
        </w:rPr>
        <w:t xml:space="preserve">En ny grundskola i Hallunda ska byggas på Brunnaskolans nuvarande tomt. </w:t>
      </w:r>
    </w:p>
    <w:p w14:paraId="46DE91DE" w14:textId="77777777" w:rsidR="004920FD" w:rsidRPr="000B3E79" w:rsidRDefault="004920FD" w:rsidP="004920FD">
      <w:pPr>
        <w:pStyle w:val="Botknormal"/>
        <w:numPr>
          <w:ilvl w:val="0"/>
          <w:numId w:val="4"/>
        </w:numPr>
        <w:rPr>
          <w:szCs w:val="24"/>
        </w:rPr>
      </w:pPr>
      <w:r>
        <w:rPr>
          <w:szCs w:val="24"/>
        </w:rPr>
        <w:t>Investeringsbeloppet tidigareläggs till 10 000 000 kr för år 2018 och 226 200 000 kr för år 2019.</w:t>
      </w:r>
    </w:p>
    <w:p w14:paraId="638EDE84" w14:textId="77777777" w:rsidR="004920FD" w:rsidRDefault="004920FD" w:rsidP="00441152">
      <w:pPr>
        <w:pStyle w:val="Botknormal"/>
        <w:spacing w:after="60"/>
        <w:rPr>
          <w:szCs w:val="24"/>
        </w:rPr>
      </w:pPr>
    </w:p>
    <w:p w14:paraId="7AFB6B3B" w14:textId="77777777" w:rsidR="00D9206B" w:rsidRPr="00F07229" w:rsidRDefault="004920FD" w:rsidP="00441152">
      <w:pPr>
        <w:pStyle w:val="Botknormal"/>
        <w:spacing w:after="60"/>
        <w:rPr>
          <w:i/>
          <w:szCs w:val="24"/>
        </w:rPr>
      </w:pPr>
      <w:r w:rsidRPr="00F07229">
        <w:rPr>
          <w:i/>
          <w:szCs w:val="24"/>
        </w:rPr>
        <w:t>Utbildningsnämnden beslutar för egen del:</w:t>
      </w:r>
    </w:p>
    <w:p w14:paraId="1A4DAB40" w14:textId="77777777" w:rsidR="00441152" w:rsidRPr="00C14288" w:rsidRDefault="00D9206B" w:rsidP="004920FD">
      <w:pPr>
        <w:pStyle w:val="Botknormal"/>
        <w:numPr>
          <w:ilvl w:val="0"/>
          <w:numId w:val="4"/>
        </w:numPr>
        <w:spacing w:after="60"/>
        <w:rPr>
          <w:szCs w:val="24"/>
        </w:rPr>
      </w:pPr>
      <w:r>
        <w:rPr>
          <w:szCs w:val="24"/>
        </w:rPr>
        <w:t>Utbildnings</w:t>
      </w:r>
      <w:r w:rsidR="00C14288" w:rsidRPr="00C14288">
        <w:rPr>
          <w:szCs w:val="24"/>
        </w:rPr>
        <w:t>förvaltningens förslag</w:t>
      </w:r>
      <w:r>
        <w:rPr>
          <w:szCs w:val="24"/>
        </w:rPr>
        <w:t xml:space="preserve"> till projektering av ny grundskola i Hallunda godkänns enligt tjänsteskrivelse daterad den 25 januari 2018.</w:t>
      </w:r>
    </w:p>
    <w:p w14:paraId="30AF709F" w14:textId="77777777" w:rsidR="00C14288" w:rsidRDefault="00C14288" w:rsidP="00441152">
      <w:pPr>
        <w:pStyle w:val="Botknormal"/>
        <w:spacing w:after="60"/>
        <w:rPr>
          <w:i/>
          <w:szCs w:val="24"/>
        </w:rPr>
      </w:pPr>
    </w:p>
    <w:p w14:paraId="55804A58" w14:textId="77777777" w:rsidR="00A04B42" w:rsidRDefault="00A04B42" w:rsidP="00A04B42">
      <w:pPr>
        <w:pStyle w:val="BkRub2"/>
      </w:pPr>
      <w:r>
        <w:t>Sammanfattning</w:t>
      </w:r>
    </w:p>
    <w:p w14:paraId="35B0EFDB" w14:textId="77777777" w:rsidR="00D00C8F" w:rsidRPr="00D9206B" w:rsidRDefault="00D00C8F" w:rsidP="00D00C8F">
      <w:pPr>
        <w:pStyle w:val="Botknormal"/>
        <w:rPr>
          <w:szCs w:val="24"/>
        </w:rPr>
      </w:pPr>
      <w:r w:rsidRPr="00D9206B">
        <w:rPr>
          <w:szCs w:val="24"/>
        </w:rPr>
        <w:t xml:space="preserve">Utbildningsförvaltningen föreslår att ny skola i Hallunda enligt </w:t>
      </w:r>
      <w:r w:rsidR="004A7B32" w:rsidRPr="00D9206B">
        <w:rPr>
          <w:szCs w:val="24"/>
        </w:rPr>
        <w:t xml:space="preserve">tidigare </w:t>
      </w:r>
      <w:r w:rsidRPr="00D9206B">
        <w:rPr>
          <w:szCs w:val="24"/>
        </w:rPr>
        <w:t xml:space="preserve">beslut i utbildningsnämnden (Dnr UF/2016:232) byggs på nuvarande Brunnaskolans tomt. Skolan kommer att vara en högstadieskola Åk7-9 för 590 elever inom grund- och grundsärskola. Ambitionen är att skolan ska kunna byggas genom industriell byggprocess det vill säga industriellt </w:t>
      </w:r>
      <w:proofErr w:type="spellStart"/>
      <w:r w:rsidRPr="00D9206B">
        <w:rPr>
          <w:szCs w:val="24"/>
        </w:rPr>
        <w:t>modulbyggd</w:t>
      </w:r>
      <w:proofErr w:type="spellEnd"/>
      <w:r w:rsidRPr="00D9206B">
        <w:rPr>
          <w:szCs w:val="24"/>
        </w:rPr>
        <w:t xml:space="preserve"> skola. För att komma igång med projekteringen är det nödvändigt att investeringsmedel tidigareläggs, 10 000 000 kronor för år 2018 och 226 200 000 kronor år 2019.  </w:t>
      </w:r>
    </w:p>
    <w:p w14:paraId="5FEE6EE3" w14:textId="77777777" w:rsidR="009C50A9" w:rsidRDefault="009C50A9">
      <w:pPr>
        <w:rPr>
          <w:rFonts w:ascii="Arial" w:hAnsi="Arial"/>
          <w:b/>
          <w:sz w:val="22"/>
        </w:rPr>
      </w:pPr>
      <w:r>
        <w:br w:type="page"/>
      </w:r>
    </w:p>
    <w:p w14:paraId="5920DB7F" w14:textId="77777777" w:rsidR="007F7A0B" w:rsidRDefault="007F7A0B" w:rsidP="007F7A0B">
      <w:pPr>
        <w:pStyle w:val="BkRub2"/>
      </w:pPr>
      <w:r>
        <w:t>Bakgrund</w:t>
      </w:r>
    </w:p>
    <w:p w14:paraId="5C917997" w14:textId="77777777" w:rsidR="00EF712F" w:rsidRPr="00D9206B" w:rsidRDefault="00EF712F" w:rsidP="00EF712F">
      <w:pPr>
        <w:rPr>
          <w:b/>
          <w:sz w:val="24"/>
          <w:szCs w:val="24"/>
        </w:rPr>
      </w:pPr>
      <w:r w:rsidRPr="00D9206B">
        <w:rPr>
          <w:b/>
          <w:sz w:val="24"/>
          <w:szCs w:val="24"/>
        </w:rPr>
        <w:t>2015 december</w:t>
      </w:r>
    </w:p>
    <w:p w14:paraId="53F2899E" w14:textId="77777777" w:rsidR="00EF712F" w:rsidRPr="00D9206B" w:rsidRDefault="00EF712F" w:rsidP="00EF712F">
      <w:pPr>
        <w:pStyle w:val="Botknormal"/>
        <w:rPr>
          <w:szCs w:val="24"/>
        </w:rPr>
      </w:pPr>
      <w:r w:rsidRPr="00D9206B">
        <w:rPr>
          <w:szCs w:val="24"/>
        </w:rPr>
        <w:t xml:space="preserve">Kommunfullmäktige ger samhällsbyggnadsnämnden i uppdrag att ta fram en detaljplan för Hallundaskolan med en sporthall på del av fastigheterna Hallunda 4:33 och 4:34. Detta beslutades </w:t>
      </w:r>
      <w:r w:rsidR="00D2068B" w:rsidRPr="00D9206B">
        <w:rPr>
          <w:szCs w:val="24"/>
        </w:rPr>
        <w:t>2016-01-28</w:t>
      </w:r>
      <w:r w:rsidRPr="00D9206B">
        <w:rPr>
          <w:szCs w:val="24"/>
        </w:rPr>
        <w:t xml:space="preserve"> Dnr KS/2012:478.</w:t>
      </w:r>
    </w:p>
    <w:p w14:paraId="1A966497" w14:textId="77777777" w:rsidR="00EF712F" w:rsidRPr="00D9206B" w:rsidRDefault="00EF712F" w:rsidP="00EF712F">
      <w:pPr>
        <w:rPr>
          <w:sz w:val="24"/>
          <w:szCs w:val="24"/>
        </w:rPr>
      </w:pPr>
    </w:p>
    <w:p w14:paraId="169DC7CE" w14:textId="77777777" w:rsidR="00EF712F" w:rsidRPr="00D9206B" w:rsidRDefault="000B3E79" w:rsidP="00EF712F">
      <w:pPr>
        <w:rPr>
          <w:sz w:val="24"/>
          <w:szCs w:val="24"/>
        </w:rPr>
      </w:pPr>
      <w:r w:rsidRPr="00D9206B">
        <w:rPr>
          <w:sz w:val="24"/>
          <w:szCs w:val="24"/>
        </w:rPr>
        <w:t xml:space="preserve">Bild 1. </w:t>
      </w:r>
      <w:r w:rsidR="00EF712F" w:rsidRPr="00D9206B">
        <w:rPr>
          <w:sz w:val="24"/>
          <w:szCs w:val="24"/>
        </w:rPr>
        <w:t>Tilltänkt placering av ny skola i Hallunda</w:t>
      </w:r>
    </w:p>
    <w:p w14:paraId="3E06E03C" w14:textId="77777777" w:rsidR="00EF712F" w:rsidRDefault="00EF712F" w:rsidP="00EF712F">
      <w:pPr>
        <w:rPr>
          <w:sz w:val="24"/>
        </w:rPr>
      </w:pPr>
      <w:r>
        <w:rPr>
          <w:noProof/>
          <w:sz w:val="24"/>
        </w:rPr>
        <w:drawing>
          <wp:inline distT="0" distB="0" distL="0" distR="0" wp14:anchorId="5AA29B2B" wp14:editId="2B279E95">
            <wp:extent cx="3899423" cy="2609850"/>
            <wp:effectExtent l="0" t="0" r="6350" b="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12127" cy="2618352"/>
                    </a:xfrm>
                    <a:prstGeom prst="rect">
                      <a:avLst/>
                    </a:prstGeom>
                    <a:noFill/>
                    <a:ln>
                      <a:noFill/>
                    </a:ln>
                  </pic:spPr>
                </pic:pic>
              </a:graphicData>
            </a:graphic>
          </wp:inline>
        </w:drawing>
      </w:r>
    </w:p>
    <w:p w14:paraId="28D532B1" w14:textId="77777777" w:rsidR="00EF712F" w:rsidRDefault="00EF712F" w:rsidP="00EF712F">
      <w:pPr>
        <w:rPr>
          <w:b/>
          <w:sz w:val="24"/>
        </w:rPr>
      </w:pPr>
    </w:p>
    <w:p w14:paraId="1606826D" w14:textId="77777777" w:rsidR="00EF712F" w:rsidRPr="00D9206B" w:rsidRDefault="00EF712F" w:rsidP="00EF712F">
      <w:pPr>
        <w:rPr>
          <w:b/>
          <w:sz w:val="24"/>
          <w:szCs w:val="24"/>
        </w:rPr>
      </w:pPr>
      <w:r w:rsidRPr="00D9206B">
        <w:rPr>
          <w:b/>
          <w:sz w:val="24"/>
          <w:szCs w:val="24"/>
        </w:rPr>
        <w:t>2016 september</w:t>
      </w:r>
    </w:p>
    <w:p w14:paraId="12C64613" w14:textId="77777777" w:rsidR="00EF712F" w:rsidRPr="00D9206B" w:rsidRDefault="00EF712F" w:rsidP="00EF712F">
      <w:pPr>
        <w:rPr>
          <w:sz w:val="24"/>
          <w:szCs w:val="24"/>
        </w:rPr>
      </w:pPr>
      <w:r w:rsidRPr="00D9206B">
        <w:rPr>
          <w:sz w:val="24"/>
          <w:szCs w:val="24"/>
        </w:rPr>
        <w:t xml:space="preserve">Vid utbildningsnämndens sammanträde 2016-09-06, Dnr UF/2016:232, beslutades följande: </w:t>
      </w:r>
    </w:p>
    <w:p w14:paraId="5B7AFC66" w14:textId="77777777" w:rsidR="00EF712F" w:rsidRPr="00D9206B" w:rsidRDefault="00EF712F" w:rsidP="00EF712F">
      <w:pPr>
        <w:rPr>
          <w:sz w:val="24"/>
          <w:szCs w:val="24"/>
        </w:rPr>
      </w:pPr>
    </w:p>
    <w:p w14:paraId="1831C96C" w14:textId="77777777" w:rsidR="00EF712F" w:rsidRPr="00D9206B" w:rsidRDefault="00EF712F" w:rsidP="00EF712F">
      <w:pPr>
        <w:autoSpaceDE w:val="0"/>
        <w:autoSpaceDN w:val="0"/>
        <w:adjustRightInd w:val="0"/>
        <w:rPr>
          <w:sz w:val="24"/>
          <w:szCs w:val="24"/>
        </w:rPr>
      </w:pPr>
      <w:r w:rsidRPr="00D9206B">
        <w:rPr>
          <w:sz w:val="24"/>
          <w:szCs w:val="24"/>
        </w:rPr>
        <w:t xml:space="preserve">Grundförslaget är att den nya skolorganisationen ska bestå av nya Hallundaskolan (årskurs 7-9), nya </w:t>
      </w:r>
      <w:proofErr w:type="spellStart"/>
      <w:r w:rsidRPr="00D9206B">
        <w:rPr>
          <w:sz w:val="24"/>
          <w:szCs w:val="24"/>
        </w:rPr>
        <w:t>Borgsskolan</w:t>
      </w:r>
      <w:proofErr w:type="spellEnd"/>
      <w:r w:rsidRPr="00D9206B">
        <w:rPr>
          <w:sz w:val="24"/>
          <w:szCs w:val="24"/>
        </w:rPr>
        <w:t xml:space="preserve"> (årskurs F-6) samt Hammerstaskolan (årskurs F-6). Behovet av ytterligare en skola årskurs F-6 (Karsby) behöver utredas när de nya byggplanerna för hela bostadsområdet blir mer konkreta.</w:t>
      </w:r>
    </w:p>
    <w:p w14:paraId="4908EB15" w14:textId="77777777" w:rsidR="00EF712F" w:rsidRPr="00D9206B" w:rsidRDefault="00EF712F" w:rsidP="00EF712F">
      <w:pPr>
        <w:rPr>
          <w:sz w:val="24"/>
          <w:szCs w:val="24"/>
        </w:rPr>
      </w:pPr>
    </w:p>
    <w:p w14:paraId="762F5CF7" w14:textId="77777777" w:rsidR="00EF712F" w:rsidRPr="00D9206B" w:rsidRDefault="00EF712F" w:rsidP="00EF712F">
      <w:pPr>
        <w:autoSpaceDE w:val="0"/>
        <w:autoSpaceDN w:val="0"/>
        <w:adjustRightInd w:val="0"/>
        <w:rPr>
          <w:sz w:val="24"/>
          <w:szCs w:val="24"/>
        </w:rPr>
      </w:pPr>
      <w:r w:rsidRPr="00D9206B">
        <w:rPr>
          <w:sz w:val="24"/>
          <w:szCs w:val="24"/>
        </w:rPr>
        <w:t>Skolornas kapacitet blir, utifrån den befolkningsprognos vi har idag:</w:t>
      </w:r>
    </w:p>
    <w:p w14:paraId="120E75DB" w14:textId="77777777" w:rsidR="00EF712F" w:rsidRPr="00D9206B" w:rsidRDefault="00EF712F" w:rsidP="00EF712F">
      <w:pPr>
        <w:pStyle w:val="Botknormal"/>
        <w:rPr>
          <w:szCs w:val="24"/>
        </w:rPr>
      </w:pPr>
      <w:r w:rsidRPr="00D9206B">
        <w:rPr>
          <w:szCs w:val="24"/>
        </w:rPr>
        <w:t>Nya Hallundaskolan</w:t>
      </w:r>
      <w:r w:rsidRPr="00D9206B">
        <w:rPr>
          <w:szCs w:val="24"/>
        </w:rPr>
        <w:tab/>
        <w:t>567 elever - 7 paralleller 7-9</w:t>
      </w:r>
      <w:r w:rsidR="00580316" w:rsidRPr="00D9206B">
        <w:rPr>
          <w:szCs w:val="24"/>
        </w:rPr>
        <w:t xml:space="preserve"> (nybyggnation)</w:t>
      </w:r>
    </w:p>
    <w:p w14:paraId="4FCC0B6E" w14:textId="77777777" w:rsidR="00EF712F" w:rsidRPr="00D9206B" w:rsidRDefault="00EF712F" w:rsidP="00EF712F">
      <w:pPr>
        <w:pStyle w:val="Botknormal"/>
        <w:rPr>
          <w:szCs w:val="24"/>
        </w:rPr>
      </w:pPr>
      <w:r w:rsidRPr="00D9206B">
        <w:rPr>
          <w:szCs w:val="24"/>
        </w:rPr>
        <w:t>Nya Borgskolan</w:t>
      </w:r>
      <w:r w:rsidRPr="00D9206B">
        <w:rPr>
          <w:szCs w:val="24"/>
        </w:rPr>
        <w:tab/>
        <w:t>756 elever - 4 paralleller F-6</w:t>
      </w:r>
      <w:r w:rsidR="00580316" w:rsidRPr="00D9206B">
        <w:rPr>
          <w:szCs w:val="24"/>
        </w:rPr>
        <w:t xml:space="preserve"> (nybyggnation)</w:t>
      </w:r>
    </w:p>
    <w:p w14:paraId="61DF4FA1" w14:textId="77777777" w:rsidR="00EF712F" w:rsidRPr="00D9206B" w:rsidRDefault="00EF712F" w:rsidP="00EF712F">
      <w:pPr>
        <w:pStyle w:val="Botknormal"/>
        <w:rPr>
          <w:szCs w:val="24"/>
        </w:rPr>
      </w:pPr>
      <w:r w:rsidRPr="00D9206B">
        <w:rPr>
          <w:szCs w:val="24"/>
        </w:rPr>
        <w:t>Hammerstaskolan</w:t>
      </w:r>
      <w:r w:rsidRPr="00D9206B">
        <w:rPr>
          <w:szCs w:val="24"/>
        </w:rPr>
        <w:tab/>
        <w:t>567 elever - 3 paralleller F-6</w:t>
      </w:r>
    </w:p>
    <w:p w14:paraId="4EFEB711" w14:textId="77777777" w:rsidR="007F7A0B" w:rsidRDefault="007F7A0B" w:rsidP="003818AD">
      <w:pPr>
        <w:pStyle w:val="Botknormal"/>
      </w:pPr>
    </w:p>
    <w:p w14:paraId="1CC1F061" w14:textId="77777777" w:rsidR="00D9206B" w:rsidRDefault="00D9206B" w:rsidP="007F7A0B">
      <w:pPr>
        <w:pStyle w:val="BkRub2"/>
      </w:pPr>
    </w:p>
    <w:p w14:paraId="572F6D9D" w14:textId="77777777" w:rsidR="00D9206B" w:rsidRDefault="00D9206B" w:rsidP="007F7A0B">
      <w:pPr>
        <w:pStyle w:val="BkRub2"/>
      </w:pPr>
    </w:p>
    <w:p w14:paraId="518CF89A" w14:textId="77777777" w:rsidR="007F7A0B" w:rsidRDefault="00D9206B" w:rsidP="007F7A0B">
      <w:pPr>
        <w:pStyle w:val="BkRub2"/>
      </w:pPr>
      <w:r>
        <w:t>Beskrivning av ärendet</w:t>
      </w:r>
    </w:p>
    <w:p w14:paraId="2829FA3F" w14:textId="77777777" w:rsidR="00994AF2" w:rsidRPr="00D9206B" w:rsidRDefault="00D9206B" w:rsidP="003818AD">
      <w:pPr>
        <w:pStyle w:val="Botknormal"/>
        <w:rPr>
          <w:szCs w:val="24"/>
        </w:rPr>
      </w:pPr>
      <w:r>
        <w:rPr>
          <w:szCs w:val="24"/>
        </w:rPr>
        <w:t xml:space="preserve">Kommunfullmäktige </w:t>
      </w:r>
      <w:r w:rsidR="00994AF2" w:rsidRPr="00D9206B">
        <w:rPr>
          <w:szCs w:val="24"/>
        </w:rPr>
        <w:t xml:space="preserve">har beslutat om en budget på 236,2 mkr </w:t>
      </w:r>
      <w:r>
        <w:rPr>
          <w:szCs w:val="24"/>
        </w:rPr>
        <w:t xml:space="preserve">med start år 2020 </w:t>
      </w:r>
      <w:r w:rsidR="00994AF2" w:rsidRPr="00D9206B">
        <w:rPr>
          <w:szCs w:val="24"/>
        </w:rPr>
        <w:t xml:space="preserve">för byggnation av </w:t>
      </w:r>
      <w:r>
        <w:rPr>
          <w:szCs w:val="24"/>
        </w:rPr>
        <w:t xml:space="preserve">en </w:t>
      </w:r>
      <w:r w:rsidR="00994AF2" w:rsidRPr="00D9206B">
        <w:rPr>
          <w:szCs w:val="24"/>
        </w:rPr>
        <w:t xml:space="preserve">ny skola i </w:t>
      </w:r>
      <w:r>
        <w:rPr>
          <w:szCs w:val="24"/>
        </w:rPr>
        <w:t xml:space="preserve">kommundelen </w:t>
      </w:r>
      <w:r w:rsidR="00994AF2" w:rsidRPr="00D9206B">
        <w:rPr>
          <w:szCs w:val="24"/>
        </w:rPr>
        <w:t xml:space="preserve">Hallunda. Detta förutsatte </w:t>
      </w:r>
      <w:r w:rsidR="008E5587" w:rsidRPr="00D9206B">
        <w:rPr>
          <w:szCs w:val="24"/>
        </w:rPr>
        <w:t xml:space="preserve">dock en ändring av befintlig detaljplan för </w:t>
      </w:r>
      <w:r>
        <w:rPr>
          <w:szCs w:val="24"/>
        </w:rPr>
        <w:t>den</w:t>
      </w:r>
      <w:r w:rsidR="008E5587" w:rsidRPr="00D9206B">
        <w:rPr>
          <w:szCs w:val="24"/>
        </w:rPr>
        <w:t xml:space="preserve"> angivna marken</w:t>
      </w:r>
      <w:r>
        <w:rPr>
          <w:szCs w:val="24"/>
        </w:rPr>
        <w:t xml:space="preserve"> (se Bild 1)</w:t>
      </w:r>
      <w:r w:rsidR="008E5587" w:rsidRPr="00D9206B">
        <w:rPr>
          <w:szCs w:val="24"/>
        </w:rPr>
        <w:t xml:space="preserve">.  </w:t>
      </w:r>
    </w:p>
    <w:p w14:paraId="6D72159B" w14:textId="77777777" w:rsidR="008E5587" w:rsidRPr="00D9206B" w:rsidRDefault="008E5587" w:rsidP="003818AD">
      <w:pPr>
        <w:pStyle w:val="Botknormal"/>
        <w:rPr>
          <w:szCs w:val="24"/>
        </w:rPr>
      </w:pPr>
    </w:p>
    <w:p w14:paraId="4CB3C987" w14:textId="77777777" w:rsidR="007B3B54" w:rsidRPr="00D9206B" w:rsidRDefault="007B3B54" w:rsidP="003818AD">
      <w:pPr>
        <w:pStyle w:val="Botknormal"/>
        <w:rPr>
          <w:szCs w:val="24"/>
        </w:rPr>
      </w:pPr>
      <w:r w:rsidRPr="00D9206B">
        <w:rPr>
          <w:szCs w:val="24"/>
        </w:rPr>
        <w:t>Samhällsbyggnadsförvaltningen kommer att ta tillbaka planuppdraget</w:t>
      </w:r>
      <w:r w:rsidR="00E8698B" w:rsidRPr="00D9206B">
        <w:rPr>
          <w:szCs w:val="24"/>
        </w:rPr>
        <w:t xml:space="preserve"> Hallunda 4:33 och 4:34 </w:t>
      </w:r>
      <w:r w:rsidRPr="00D9206B">
        <w:rPr>
          <w:szCs w:val="24"/>
        </w:rPr>
        <w:t xml:space="preserve">till följd av främst höga bullernivåer. Med anledning av detta vill utbildningsförvaltningen gå vidare med att söka bygglov för en ny skola på nuvarande Brunnaskolans tomt. </w:t>
      </w:r>
    </w:p>
    <w:p w14:paraId="28472160" w14:textId="77777777" w:rsidR="007B3B54" w:rsidRPr="00D9206B" w:rsidRDefault="007B3B54" w:rsidP="003818AD">
      <w:pPr>
        <w:pStyle w:val="Botknormal"/>
        <w:rPr>
          <w:szCs w:val="24"/>
        </w:rPr>
      </w:pPr>
    </w:p>
    <w:p w14:paraId="4BD837D7" w14:textId="77777777" w:rsidR="006B32FC" w:rsidRPr="00D9206B" w:rsidRDefault="007B3B54" w:rsidP="003818AD">
      <w:pPr>
        <w:pStyle w:val="Botknormal"/>
        <w:rPr>
          <w:szCs w:val="24"/>
        </w:rPr>
      </w:pPr>
      <w:r w:rsidRPr="00D9206B">
        <w:rPr>
          <w:szCs w:val="24"/>
        </w:rPr>
        <w:t xml:space="preserve">För att återuppta projektet med förprojektering </w:t>
      </w:r>
      <w:r w:rsidR="00CB2050" w:rsidRPr="00D9206B">
        <w:rPr>
          <w:szCs w:val="24"/>
        </w:rPr>
        <w:t xml:space="preserve">av ny skola </w:t>
      </w:r>
      <w:r w:rsidRPr="00D9206B">
        <w:rPr>
          <w:szCs w:val="24"/>
        </w:rPr>
        <w:t>behöver KF besluta att tidigarelägga investeringsbudgeten till 2018.</w:t>
      </w:r>
      <w:r w:rsidR="00CB2050" w:rsidRPr="00D9206B">
        <w:rPr>
          <w:szCs w:val="24"/>
        </w:rPr>
        <w:t xml:space="preserve"> Utbildningsförvaltningen vill utreda möjlighet att projektera en 7 </w:t>
      </w:r>
      <w:proofErr w:type="spellStart"/>
      <w:r w:rsidR="00CB2050" w:rsidRPr="00D9206B">
        <w:rPr>
          <w:szCs w:val="24"/>
        </w:rPr>
        <w:t>parallellig</w:t>
      </w:r>
      <w:proofErr w:type="spellEnd"/>
      <w:r w:rsidR="00CB2050" w:rsidRPr="00D9206B">
        <w:rPr>
          <w:szCs w:val="24"/>
        </w:rPr>
        <w:t xml:space="preserve"> 7-9 grundskola på Brunnaskolans tomt. Utöver detta finns också ambitionen att bygga </w:t>
      </w:r>
      <w:r w:rsidR="006B32FC" w:rsidRPr="00D9206B">
        <w:rPr>
          <w:szCs w:val="24"/>
        </w:rPr>
        <w:t xml:space="preserve">ihop grundskolan med </w:t>
      </w:r>
      <w:r w:rsidR="00CB2050" w:rsidRPr="00D9206B">
        <w:rPr>
          <w:szCs w:val="24"/>
        </w:rPr>
        <w:t>en g</w:t>
      </w:r>
      <w:r w:rsidR="007B1EC1" w:rsidRPr="00D9206B">
        <w:rPr>
          <w:szCs w:val="24"/>
        </w:rPr>
        <w:t>rund</w:t>
      </w:r>
      <w:r w:rsidR="00CB2050" w:rsidRPr="00D9206B">
        <w:rPr>
          <w:szCs w:val="24"/>
        </w:rPr>
        <w:t xml:space="preserve">särskola för </w:t>
      </w:r>
      <w:r w:rsidR="007B1EC1" w:rsidRPr="00D9206B">
        <w:rPr>
          <w:szCs w:val="24"/>
        </w:rPr>
        <w:t>23</w:t>
      </w:r>
      <w:r w:rsidR="00CB2050" w:rsidRPr="00D9206B">
        <w:rPr>
          <w:szCs w:val="24"/>
        </w:rPr>
        <w:t xml:space="preserve"> elever. </w:t>
      </w:r>
      <w:r w:rsidR="006B32FC" w:rsidRPr="00D9206B">
        <w:rPr>
          <w:szCs w:val="24"/>
        </w:rPr>
        <w:t xml:space="preserve">Skolan skulle kunna byggas inom befintlig detaljplan som tillåter byggnation i </w:t>
      </w:r>
      <w:proofErr w:type="spellStart"/>
      <w:r w:rsidR="006B32FC" w:rsidRPr="00D9206B">
        <w:rPr>
          <w:szCs w:val="24"/>
        </w:rPr>
        <w:t>enplan</w:t>
      </w:r>
      <w:proofErr w:type="spellEnd"/>
      <w:r w:rsidR="006B32FC" w:rsidRPr="00D9206B">
        <w:rPr>
          <w:szCs w:val="24"/>
        </w:rPr>
        <w:t xml:space="preserve"> upp till 4,8 meter. </w:t>
      </w:r>
      <w:r w:rsidR="00B41248" w:rsidRPr="00D9206B">
        <w:rPr>
          <w:szCs w:val="24"/>
        </w:rPr>
        <w:t xml:space="preserve">Utifrån ett hållbart miljö- samt ekonomiperspektiv har utbildningsförvaltningen en ambition att skolan ska kunna byggas genom industriell byggprocess. </w:t>
      </w:r>
    </w:p>
    <w:p w14:paraId="40E31663" w14:textId="77777777" w:rsidR="00965C4E" w:rsidRDefault="00965C4E" w:rsidP="003818AD">
      <w:pPr>
        <w:pStyle w:val="Botknormal"/>
        <w:rPr>
          <w:sz w:val="20"/>
        </w:rPr>
      </w:pPr>
    </w:p>
    <w:p w14:paraId="62DEA14A" w14:textId="77777777" w:rsidR="00965C4E" w:rsidRPr="00D9206B" w:rsidRDefault="00965C4E" w:rsidP="00965C4E">
      <w:pPr>
        <w:rPr>
          <w:b/>
          <w:sz w:val="24"/>
          <w:szCs w:val="24"/>
        </w:rPr>
      </w:pPr>
      <w:r w:rsidRPr="00D9206B">
        <w:rPr>
          <w:b/>
          <w:sz w:val="24"/>
          <w:szCs w:val="24"/>
        </w:rPr>
        <w:t xml:space="preserve">Målsättning med högstadieskola </w:t>
      </w:r>
      <w:r w:rsidR="00E8698B" w:rsidRPr="00D9206B">
        <w:rPr>
          <w:b/>
          <w:sz w:val="24"/>
          <w:szCs w:val="24"/>
        </w:rPr>
        <w:t>på Brunnaskolans tomt</w:t>
      </w:r>
    </w:p>
    <w:p w14:paraId="11DE7F1C" w14:textId="77777777" w:rsidR="00965C4E" w:rsidRPr="00D9206B" w:rsidRDefault="00965C4E" w:rsidP="00965C4E">
      <w:pPr>
        <w:autoSpaceDE w:val="0"/>
        <w:autoSpaceDN w:val="0"/>
        <w:adjustRightInd w:val="0"/>
        <w:rPr>
          <w:sz w:val="24"/>
          <w:szCs w:val="24"/>
        </w:rPr>
      </w:pPr>
      <w:r w:rsidRPr="00D9206B">
        <w:rPr>
          <w:sz w:val="24"/>
          <w:szCs w:val="24"/>
        </w:rPr>
        <w:t>Attraktiva skolor är ett lyft för hela området. Genom att skapa en ny skolorganisation och samla hela högstadiet, så hoppas utbildningsförvaltningen öka skolornas attraktivitet och göra skolorna till dragplåster i hela samhällsutvecklingen för Hallunda/Norsborg.</w:t>
      </w:r>
    </w:p>
    <w:p w14:paraId="1FBF05E1" w14:textId="77777777" w:rsidR="00965C4E" w:rsidRPr="00D9206B" w:rsidRDefault="00965C4E" w:rsidP="00965C4E">
      <w:pPr>
        <w:autoSpaceDE w:val="0"/>
        <w:autoSpaceDN w:val="0"/>
        <w:adjustRightInd w:val="0"/>
        <w:rPr>
          <w:sz w:val="24"/>
          <w:szCs w:val="24"/>
        </w:rPr>
      </w:pPr>
    </w:p>
    <w:p w14:paraId="7E513EC2" w14:textId="77777777" w:rsidR="00965C4E" w:rsidRPr="00D9206B" w:rsidRDefault="00965C4E" w:rsidP="00965C4E">
      <w:pPr>
        <w:autoSpaceDE w:val="0"/>
        <w:autoSpaceDN w:val="0"/>
        <w:adjustRightInd w:val="0"/>
        <w:rPr>
          <w:sz w:val="24"/>
          <w:szCs w:val="24"/>
        </w:rPr>
      </w:pPr>
      <w:r w:rsidRPr="00D9206B">
        <w:rPr>
          <w:sz w:val="24"/>
          <w:szCs w:val="24"/>
        </w:rPr>
        <w:t xml:space="preserve">Samtidigt vill </w:t>
      </w:r>
      <w:r w:rsidR="0023636E" w:rsidRPr="00D9206B">
        <w:rPr>
          <w:sz w:val="24"/>
          <w:szCs w:val="24"/>
        </w:rPr>
        <w:t>utbildningsförvaltningen</w:t>
      </w:r>
      <w:r w:rsidRPr="00D9206B">
        <w:rPr>
          <w:sz w:val="24"/>
          <w:szCs w:val="24"/>
        </w:rPr>
        <w:t xml:space="preserve"> skapa än bättre förutsättningar för elever i Hallunda/Norsborg att kunna ta steget från grundskolan till gymnasiet. En ny gemensam årskurs 7-9 skola gör att utbildningsförvaltningen kan samla kompetens och förbättra lärarnas, och på så sätt även elevernas, förutsättningar att bedriva god verksamhet. Det ger ökat resultatfokus och måluppfyllelse.</w:t>
      </w:r>
    </w:p>
    <w:p w14:paraId="0DE19742" w14:textId="77777777" w:rsidR="000E5E9D" w:rsidRPr="00D9206B" w:rsidRDefault="000E5E9D" w:rsidP="00965C4E">
      <w:pPr>
        <w:autoSpaceDE w:val="0"/>
        <w:autoSpaceDN w:val="0"/>
        <w:adjustRightInd w:val="0"/>
        <w:rPr>
          <w:sz w:val="24"/>
          <w:szCs w:val="24"/>
        </w:rPr>
      </w:pPr>
    </w:p>
    <w:p w14:paraId="22747F58" w14:textId="77777777" w:rsidR="000E5E9D" w:rsidRPr="00D9206B" w:rsidRDefault="000E5E9D" w:rsidP="000E5E9D">
      <w:pPr>
        <w:autoSpaceDE w:val="0"/>
        <w:autoSpaceDN w:val="0"/>
        <w:adjustRightInd w:val="0"/>
        <w:rPr>
          <w:sz w:val="24"/>
          <w:szCs w:val="24"/>
        </w:rPr>
      </w:pPr>
      <w:r w:rsidRPr="00D9206B">
        <w:rPr>
          <w:sz w:val="24"/>
          <w:szCs w:val="24"/>
        </w:rPr>
        <w:t xml:space="preserve">I området behövs en trygg skola för de äldre eleverna som man kan vara stolt över med fokus på kunskap och bildning. En skola där det råder ordning och reda, likvärdighet och där det finns stöd och hjälp och ett helhetstänk i samverkan med både fritiden, socialtjänsten och vid behov även polisen, för att skapa trygghet och fokus på skolarbetet. </w:t>
      </w:r>
    </w:p>
    <w:p w14:paraId="6A460791" w14:textId="77777777" w:rsidR="00965C4E" w:rsidRPr="00D9206B" w:rsidRDefault="00965C4E" w:rsidP="00965C4E">
      <w:pPr>
        <w:rPr>
          <w:b/>
          <w:sz w:val="24"/>
          <w:szCs w:val="24"/>
        </w:rPr>
      </w:pPr>
    </w:p>
    <w:p w14:paraId="1B9D3326" w14:textId="77777777" w:rsidR="00965C4E" w:rsidRPr="00D9206B" w:rsidRDefault="00965C4E" w:rsidP="00965C4E">
      <w:pPr>
        <w:pStyle w:val="Botknormal"/>
        <w:rPr>
          <w:szCs w:val="24"/>
        </w:rPr>
      </w:pPr>
      <w:r w:rsidRPr="00D9206B">
        <w:rPr>
          <w:szCs w:val="24"/>
        </w:rPr>
        <w:t xml:space="preserve">Med anledning av kommande detaljplaner </w:t>
      </w:r>
      <w:r w:rsidR="0023636E" w:rsidRPr="00D9206B">
        <w:rPr>
          <w:szCs w:val="24"/>
        </w:rPr>
        <w:t xml:space="preserve">som ingår </w:t>
      </w:r>
      <w:r w:rsidRPr="00D9206B">
        <w:rPr>
          <w:szCs w:val="24"/>
        </w:rPr>
        <w:t xml:space="preserve">(Hallunda gård och </w:t>
      </w:r>
      <w:proofErr w:type="spellStart"/>
      <w:r w:rsidRPr="00D9206B">
        <w:rPr>
          <w:szCs w:val="24"/>
        </w:rPr>
        <w:t>Slagsta</w:t>
      </w:r>
      <w:proofErr w:type="spellEnd"/>
      <w:r w:rsidRPr="00D9206B">
        <w:rPr>
          <w:szCs w:val="24"/>
        </w:rPr>
        <w:t xml:space="preserve"> strand) i stadsdelen</w:t>
      </w:r>
      <w:r w:rsidR="0023636E" w:rsidRPr="00D9206B">
        <w:rPr>
          <w:szCs w:val="24"/>
        </w:rPr>
        <w:t xml:space="preserve">s befolkningsprognos finns </w:t>
      </w:r>
      <w:r w:rsidR="009119F2" w:rsidRPr="00D9206B">
        <w:rPr>
          <w:szCs w:val="24"/>
        </w:rPr>
        <w:t xml:space="preserve">enligt utbildningsförvaltningen </w:t>
      </w:r>
      <w:r w:rsidR="0023636E" w:rsidRPr="00D9206B">
        <w:rPr>
          <w:szCs w:val="24"/>
        </w:rPr>
        <w:t xml:space="preserve">långsiktiga behov av att behålla Karsby skolan. </w:t>
      </w:r>
      <w:r w:rsidR="009119F2" w:rsidRPr="00D9206B">
        <w:rPr>
          <w:szCs w:val="24"/>
        </w:rPr>
        <w:t xml:space="preserve">Utöver en högstadieskola Åk 7-9 finns också behov av grundsärskola om 23 skolplatser. Ny skola i Hallunda på Brunnaskolans tomt skulle således planeras för 590 elever.  </w:t>
      </w:r>
      <w:r w:rsidRPr="00D9206B">
        <w:rPr>
          <w:szCs w:val="24"/>
        </w:rPr>
        <w:t xml:space="preserve"> </w:t>
      </w:r>
    </w:p>
    <w:p w14:paraId="78BFFABD" w14:textId="77777777" w:rsidR="00965C4E" w:rsidRDefault="00965C4E" w:rsidP="00965C4E">
      <w:pPr>
        <w:pStyle w:val="Botknormal"/>
        <w:rPr>
          <w:sz w:val="20"/>
        </w:rPr>
      </w:pPr>
    </w:p>
    <w:p w14:paraId="78031EDD" w14:textId="77777777" w:rsidR="00801B2D" w:rsidRPr="00D9206B" w:rsidRDefault="00801B2D" w:rsidP="00CB2050">
      <w:pPr>
        <w:pStyle w:val="Botknormal"/>
        <w:rPr>
          <w:b/>
          <w:szCs w:val="24"/>
        </w:rPr>
      </w:pPr>
      <w:r w:rsidRPr="00D9206B">
        <w:rPr>
          <w:b/>
          <w:szCs w:val="24"/>
        </w:rPr>
        <w:t>Ekonomiska konsekvenser</w:t>
      </w:r>
    </w:p>
    <w:p w14:paraId="2AC40E61" w14:textId="77777777" w:rsidR="007C3633" w:rsidRPr="00D9206B" w:rsidRDefault="009251D2" w:rsidP="00CB2050">
      <w:pPr>
        <w:pStyle w:val="Botknormal"/>
        <w:rPr>
          <w:szCs w:val="24"/>
        </w:rPr>
      </w:pPr>
      <w:r w:rsidRPr="00D9206B">
        <w:rPr>
          <w:szCs w:val="24"/>
        </w:rPr>
        <w:t xml:space="preserve">Beslutad budget för ny skola i Hallunda, uppgår till 236,2 mkr. </w:t>
      </w:r>
      <w:r w:rsidR="00801B2D" w:rsidRPr="00D9206B">
        <w:rPr>
          <w:szCs w:val="24"/>
        </w:rPr>
        <w:t xml:space="preserve">Utöver investeringsbudget för ny skola uppstår engångskostnader som </w:t>
      </w:r>
      <w:r w:rsidR="007C3633" w:rsidRPr="00D9206B">
        <w:rPr>
          <w:szCs w:val="24"/>
        </w:rPr>
        <w:t>har direkt påverkan på kommunens resultat</w:t>
      </w:r>
      <w:r w:rsidR="00032D5A" w:rsidRPr="00D9206B">
        <w:rPr>
          <w:szCs w:val="24"/>
        </w:rPr>
        <w:t xml:space="preserve"> (redovisas nedan)</w:t>
      </w:r>
      <w:r w:rsidR="007C3633" w:rsidRPr="00D9206B">
        <w:rPr>
          <w:szCs w:val="24"/>
        </w:rPr>
        <w:t xml:space="preserve">. </w:t>
      </w:r>
      <w:r w:rsidR="00032D5A" w:rsidRPr="00D9206B">
        <w:rPr>
          <w:szCs w:val="24"/>
        </w:rPr>
        <w:t xml:space="preserve">Etablering av evakueringspaviljonger </w:t>
      </w:r>
      <w:r w:rsidR="006031D3" w:rsidRPr="00D9206B">
        <w:rPr>
          <w:szCs w:val="24"/>
        </w:rPr>
        <w:t xml:space="preserve">finansieras inom projektet. Dock är det viktigt att det finns ledig mark för att placera </w:t>
      </w:r>
      <w:r w:rsidR="00947D8B" w:rsidRPr="00D9206B">
        <w:rPr>
          <w:szCs w:val="24"/>
        </w:rPr>
        <w:t xml:space="preserve">och etablera </w:t>
      </w:r>
      <w:r w:rsidR="006031D3" w:rsidRPr="00D9206B">
        <w:rPr>
          <w:szCs w:val="24"/>
        </w:rPr>
        <w:t>paviljonger</w:t>
      </w:r>
      <w:r w:rsidR="00947D8B" w:rsidRPr="00D9206B">
        <w:rPr>
          <w:szCs w:val="24"/>
        </w:rPr>
        <w:t>na</w:t>
      </w:r>
      <w:r w:rsidR="006031D3" w:rsidRPr="00D9206B">
        <w:rPr>
          <w:szCs w:val="24"/>
        </w:rPr>
        <w:t xml:space="preserve">. </w:t>
      </w:r>
      <w:r w:rsidRPr="00D9206B">
        <w:rPr>
          <w:szCs w:val="24"/>
        </w:rPr>
        <w:t>Denna fråga behöver utredas inom projektet.</w:t>
      </w:r>
      <w:r w:rsidR="000B3E79" w:rsidRPr="00D9206B">
        <w:rPr>
          <w:szCs w:val="24"/>
        </w:rPr>
        <w:t xml:space="preserve"> Projektet kommer också behöva utreda placeringen av nya sporthallen (delprojekt, där kultur och fritidsförvaltningen är ansvarig). </w:t>
      </w:r>
    </w:p>
    <w:p w14:paraId="3E687016" w14:textId="77777777" w:rsidR="007C3633" w:rsidRPr="00D9206B" w:rsidRDefault="007C3633" w:rsidP="00CB2050">
      <w:pPr>
        <w:pStyle w:val="Botknormal"/>
        <w:rPr>
          <w:szCs w:val="24"/>
        </w:rPr>
      </w:pPr>
    </w:p>
    <w:p w14:paraId="47A0D575" w14:textId="77777777" w:rsidR="00D014CD" w:rsidRPr="00D9206B" w:rsidRDefault="00D014CD" w:rsidP="00CB2050">
      <w:pPr>
        <w:pStyle w:val="Botknormal"/>
        <w:rPr>
          <w:i/>
          <w:szCs w:val="24"/>
          <w:u w:val="single"/>
        </w:rPr>
      </w:pPr>
      <w:r w:rsidRPr="00D9206B">
        <w:rPr>
          <w:i/>
          <w:szCs w:val="24"/>
          <w:u w:val="single"/>
        </w:rPr>
        <w:t>Balansräkning</w:t>
      </w:r>
    </w:p>
    <w:p w14:paraId="0029BEB4" w14:textId="77777777" w:rsidR="00D014CD" w:rsidRPr="00D9206B" w:rsidRDefault="009251D2" w:rsidP="00CB2050">
      <w:pPr>
        <w:pStyle w:val="Botknormal"/>
        <w:rPr>
          <w:szCs w:val="24"/>
        </w:rPr>
      </w:pPr>
      <w:r w:rsidRPr="00D9206B">
        <w:rPr>
          <w:szCs w:val="24"/>
        </w:rPr>
        <w:t xml:space="preserve">- </w:t>
      </w:r>
      <w:proofErr w:type="gramStart"/>
      <w:r w:rsidR="00D014CD" w:rsidRPr="00D9206B">
        <w:rPr>
          <w:szCs w:val="24"/>
        </w:rPr>
        <w:t>anläggningstillgång  -</w:t>
      </w:r>
      <w:proofErr w:type="gramEnd"/>
      <w:r w:rsidR="00D014CD" w:rsidRPr="00D9206B">
        <w:rPr>
          <w:szCs w:val="24"/>
        </w:rPr>
        <w:t xml:space="preserve"> utgående balans 2017</w:t>
      </w:r>
      <w:r w:rsidR="00EE7F99" w:rsidRPr="00D9206B">
        <w:rPr>
          <w:szCs w:val="24"/>
        </w:rPr>
        <w:tab/>
        <w:t>11,3 mkr</w:t>
      </w:r>
    </w:p>
    <w:p w14:paraId="5C85A0A8" w14:textId="77777777" w:rsidR="006C3C7D" w:rsidRPr="00D9206B" w:rsidRDefault="006C3C7D" w:rsidP="00CB2050">
      <w:pPr>
        <w:pStyle w:val="Botknormal"/>
        <w:rPr>
          <w:szCs w:val="24"/>
        </w:rPr>
      </w:pPr>
    </w:p>
    <w:p w14:paraId="0D713FC0" w14:textId="77777777" w:rsidR="00D014CD" w:rsidRPr="00D9206B" w:rsidRDefault="00D014CD" w:rsidP="00CB2050">
      <w:pPr>
        <w:pStyle w:val="Botknormal"/>
        <w:rPr>
          <w:i/>
          <w:szCs w:val="24"/>
          <w:u w:val="single"/>
        </w:rPr>
      </w:pPr>
      <w:r w:rsidRPr="00D9206B">
        <w:rPr>
          <w:i/>
          <w:szCs w:val="24"/>
          <w:u w:val="single"/>
        </w:rPr>
        <w:t>Resultaträkning</w:t>
      </w:r>
    </w:p>
    <w:p w14:paraId="4CA76E22" w14:textId="77777777" w:rsidR="009251D2" w:rsidRPr="00D9206B" w:rsidRDefault="009251D2" w:rsidP="00CB2050">
      <w:pPr>
        <w:pStyle w:val="Botknormal"/>
        <w:rPr>
          <w:szCs w:val="24"/>
        </w:rPr>
      </w:pPr>
      <w:r w:rsidRPr="00D9206B">
        <w:rPr>
          <w:szCs w:val="24"/>
        </w:rPr>
        <w:t>- kapitaltjänstkostnad år 2018</w:t>
      </w:r>
      <w:r w:rsidRPr="00D9206B">
        <w:rPr>
          <w:szCs w:val="24"/>
        </w:rPr>
        <w:tab/>
        <w:t xml:space="preserve">                       ca 1,4 mkr </w:t>
      </w:r>
    </w:p>
    <w:p w14:paraId="4E38EFD5" w14:textId="77777777" w:rsidR="00B41248" w:rsidRPr="00D9206B" w:rsidRDefault="009251D2" w:rsidP="009251D2">
      <w:pPr>
        <w:pStyle w:val="Botknormal"/>
        <w:spacing w:before="120"/>
        <w:rPr>
          <w:szCs w:val="24"/>
        </w:rPr>
      </w:pPr>
      <w:r w:rsidRPr="00D9206B">
        <w:rPr>
          <w:szCs w:val="24"/>
        </w:rPr>
        <w:t xml:space="preserve">- </w:t>
      </w:r>
      <w:r w:rsidR="00D014CD" w:rsidRPr="00D9206B">
        <w:rPr>
          <w:szCs w:val="24"/>
        </w:rPr>
        <w:t>n</w:t>
      </w:r>
      <w:r w:rsidR="00032D5A" w:rsidRPr="00D9206B">
        <w:rPr>
          <w:szCs w:val="24"/>
        </w:rPr>
        <w:t>edsk</w:t>
      </w:r>
      <w:r w:rsidR="00ED68B5">
        <w:rPr>
          <w:szCs w:val="24"/>
        </w:rPr>
        <w:t>rivning av bokfört värde Brunna</w:t>
      </w:r>
      <w:r w:rsidR="00032D5A" w:rsidRPr="00D9206B">
        <w:rPr>
          <w:szCs w:val="24"/>
        </w:rPr>
        <w:t>skolan</w:t>
      </w:r>
      <w:r w:rsidR="00032D5A" w:rsidRPr="00D9206B">
        <w:rPr>
          <w:szCs w:val="24"/>
        </w:rPr>
        <w:tab/>
      </w:r>
      <w:r w:rsidR="00EE7F99" w:rsidRPr="00D9206B">
        <w:rPr>
          <w:szCs w:val="24"/>
        </w:rPr>
        <w:t>10</w:t>
      </w:r>
      <w:r w:rsidRPr="00D9206B">
        <w:rPr>
          <w:szCs w:val="24"/>
        </w:rPr>
        <w:t>,0</w:t>
      </w:r>
      <w:r w:rsidR="00EE7F99" w:rsidRPr="00D9206B">
        <w:rPr>
          <w:szCs w:val="24"/>
        </w:rPr>
        <w:t xml:space="preserve"> mkr (förutsätter att fastigheten rivs år 2019</w:t>
      </w:r>
      <w:r w:rsidR="00D014CD" w:rsidRPr="00D9206B">
        <w:rPr>
          <w:szCs w:val="24"/>
        </w:rPr>
        <w:t>, belastar resultaträkning år 2019</w:t>
      </w:r>
      <w:r w:rsidR="00EE7F99" w:rsidRPr="00D9206B">
        <w:rPr>
          <w:szCs w:val="24"/>
        </w:rPr>
        <w:t>)</w:t>
      </w:r>
    </w:p>
    <w:p w14:paraId="7955A447" w14:textId="77777777" w:rsidR="00032D5A" w:rsidRPr="00D9206B" w:rsidRDefault="009251D2" w:rsidP="009251D2">
      <w:pPr>
        <w:pStyle w:val="Botknormal"/>
        <w:spacing w:before="120"/>
        <w:rPr>
          <w:szCs w:val="24"/>
        </w:rPr>
      </w:pPr>
      <w:r w:rsidRPr="00D9206B">
        <w:rPr>
          <w:szCs w:val="24"/>
        </w:rPr>
        <w:t>- rivnings kostnad</w:t>
      </w:r>
      <w:r w:rsidR="00032D5A" w:rsidRPr="00D9206B">
        <w:rPr>
          <w:szCs w:val="24"/>
        </w:rPr>
        <w:t xml:space="preserve"> Brunna</w:t>
      </w:r>
      <w:r w:rsidRPr="00D9206B">
        <w:rPr>
          <w:szCs w:val="24"/>
        </w:rPr>
        <w:t>skolan</w:t>
      </w:r>
      <w:r w:rsidR="00032D5A" w:rsidRPr="00D9206B">
        <w:rPr>
          <w:szCs w:val="24"/>
        </w:rPr>
        <w:t xml:space="preserve"> </w:t>
      </w:r>
      <w:r w:rsidR="006C3C7D" w:rsidRPr="00D9206B">
        <w:rPr>
          <w:szCs w:val="24"/>
        </w:rPr>
        <w:t xml:space="preserve">                      ca </w:t>
      </w:r>
      <w:r w:rsidR="00032D5A" w:rsidRPr="00D9206B">
        <w:rPr>
          <w:szCs w:val="24"/>
        </w:rPr>
        <w:t>25</w:t>
      </w:r>
      <w:r w:rsidRPr="00D9206B">
        <w:rPr>
          <w:szCs w:val="24"/>
        </w:rPr>
        <w:t>,0</w:t>
      </w:r>
      <w:r w:rsidR="00032D5A" w:rsidRPr="00D9206B">
        <w:rPr>
          <w:szCs w:val="24"/>
        </w:rPr>
        <w:t xml:space="preserve"> mkr</w:t>
      </w:r>
      <w:r w:rsidR="00EE7F99" w:rsidRPr="00D9206B">
        <w:rPr>
          <w:szCs w:val="24"/>
        </w:rPr>
        <w:t xml:space="preserve"> (uppskattat belopp</w:t>
      </w:r>
      <w:r w:rsidR="00D014CD" w:rsidRPr="00D9206B">
        <w:rPr>
          <w:szCs w:val="24"/>
        </w:rPr>
        <w:t>, belastar resultaträkning år 2019</w:t>
      </w:r>
      <w:r w:rsidR="00EE7F99" w:rsidRPr="00D9206B">
        <w:rPr>
          <w:szCs w:val="24"/>
        </w:rPr>
        <w:t>)</w:t>
      </w:r>
    </w:p>
    <w:p w14:paraId="658C3931" w14:textId="77777777" w:rsidR="00B41248" w:rsidRPr="00D9206B" w:rsidRDefault="00B41248" w:rsidP="00CB2050">
      <w:pPr>
        <w:pStyle w:val="Botknormal"/>
        <w:rPr>
          <w:szCs w:val="24"/>
        </w:rPr>
      </w:pPr>
    </w:p>
    <w:p w14:paraId="4F7B0150" w14:textId="77777777" w:rsidR="0022118F" w:rsidRPr="00D9206B" w:rsidRDefault="0022118F" w:rsidP="00CB2050">
      <w:pPr>
        <w:pStyle w:val="Botknormal"/>
        <w:rPr>
          <w:szCs w:val="24"/>
        </w:rPr>
      </w:pPr>
      <w:r w:rsidRPr="00D9206B">
        <w:rPr>
          <w:szCs w:val="24"/>
        </w:rPr>
        <w:t xml:space="preserve">Driftskonsekvenser </w:t>
      </w:r>
      <w:r w:rsidR="002C5FD1" w:rsidRPr="00D9206B">
        <w:rPr>
          <w:szCs w:val="24"/>
        </w:rPr>
        <w:t xml:space="preserve">(engångskostnader för nedskrivning av bokfört värde och rivning) </w:t>
      </w:r>
      <w:r w:rsidRPr="00D9206B">
        <w:rPr>
          <w:szCs w:val="24"/>
        </w:rPr>
        <w:t xml:space="preserve">för motsvarande 35 mkr kommer att äskas i samband med 2019 års budgetprocess. </w:t>
      </w:r>
    </w:p>
    <w:p w14:paraId="3CEE4536" w14:textId="77777777" w:rsidR="0022118F" w:rsidRPr="00D9206B" w:rsidRDefault="0022118F" w:rsidP="00CB2050">
      <w:pPr>
        <w:pStyle w:val="Botknormal"/>
        <w:rPr>
          <w:szCs w:val="24"/>
        </w:rPr>
      </w:pPr>
    </w:p>
    <w:p w14:paraId="1BE1F8B8" w14:textId="77777777" w:rsidR="007B3B54" w:rsidRPr="00D9206B" w:rsidRDefault="009D41F4" w:rsidP="00D9206B">
      <w:pPr>
        <w:pStyle w:val="BkRub2"/>
      </w:pPr>
      <w:r w:rsidRPr="00D9206B">
        <w:t>Utbildningsförvaltningens förslag</w:t>
      </w:r>
    </w:p>
    <w:p w14:paraId="470F64FD" w14:textId="77777777" w:rsidR="00D00C8F" w:rsidRPr="00D9206B" w:rsidRDefault="000B3E79" w:rsidP="003818AD">
      <w:pPr>
        <w:pStyle w:val="Botknormal"/>
        <w:rPr>
          <w:szCs w:val="24"/>
        </w:rPr>
      </w:pPr>
      <w:r w:rsidRPr="00D9206B">
        <w:rPr>
          <w:szCs w:val="24"/>
        </w:rPr>
        <w:t xml:space="preserve">Utbildningsförvaltningen föreslår att </w:t>
      </w:r>
      <w:r w:rsidR="00D9206B">
        <w:rPr>
          <w:szCs w:val="24"/>
        </w:rPr>
        <w:t xml:space="preserve">en ny skola i Hallunda, </w:t>
      </w:r>
      <w:r w:rsidR="00D00C8F" w:rsidRPr="00D9206B">
        <w:rPr>
          <w:szCs w:val="24"/>
        </w:rPr>
        <w:t xml:space="preserve">enligt </w:t>
      </w:r>
      <w:r w:rsidR="00D9206B">
        <w:rPr>
          <w:szCs w:val="24"/>
        </w:rPr>
        <w:t xml:space="preserve">tidigare </w:t>
      </w:r>
      <w:r w:rsidR="00D00C8F" w:rsidRPr="00D9206B">
        <w:rPr>
          <w:szCs w:val="24"/>
        </w:rPr>
        <w:t>beslut i utbildningsnämnden (Dnr UF/2016:232)</w:t>
      </w:r>
      <w:r w:rsidR="00D9206B">
        <w:rPr>
          <w:szCs w:val="24"/>
        </w:rPr>
        <w:t>,</w:t>
      </w:r>
      <w:r w:rsidR="00D00C8F" w:rsidRPr="00D9206B">
        <w:rPr>
          <w:szCs w:val="24"/>
        </w:rPr>
        <w:t xml:space="preserve"> </w:t>
      </w:r>
      <w:r w:rsidRPr="00D9206B">
        <w:rPr>
          <w:szCs w:val="24"/>
        </w:rPr>
        <w:t xml:space="preserve">byggs på </w:t>
      </w:r>
      <w:r w:rsidR="00D00C8F" w:rsidRPr="00D9206B">
        <w:rPr>
          <w:szCs w:val="24"/>
        </w:rPr>
        <w:t xml:space="preserve">nuvarande </w:t>
      </w:r>
      <w:r w:rsidRPr="00D9206B">
        <w:rPr>
          <w:szCs w:val="24"/>
        </w:rPr>
        <w:t xml:space="preserve">Brunnaskolans tomt. </w:t>
      </w:r>
      <w:r w:rsidR="009D41F4" w:rsidRPr="00D9206B">
        <w:rPr>
          <w:szCs w:val="24"/>
        </w:rPr>
        <w:t>Skolan kom</w:t>
      </w:r>
      <w:r w:rsidR="00D9206B">
        <w:rPr>
          <w:szCs w:val="24"/>
        </w:rPr>
        <w:t>mer att vara en högstadieskola års</w:t>
      </w:r>
      <w:r w:rsidR="009D41F4" w:rsidRPr="00D9206B">
        <w:rPr>
          <w:szCs w:val="24"/>
        </w:rPr>
        <w:t>k</w:t>
      </w:r>
      <w:r w:rsidR="00D9206B">
        <w:rPr>
          <w:szCs w:val="24"/>
        </w:rPr>
        <w:t xml:space="preserve">urs </w:t>
      </w:r>
      <w:r w:rsidR="009D41F4" w:rsidRPr="00D9206B">
        <w:rPr>
          <w:szCs w:val="24"/>
        </w:rPr>
        <w:t>7-9 för 5</w:t>
      </w:r>
      <w:r w:rsidR="009119F2" w:rsidRPr="00D9206B">
        <w:rPr>
          <w:szCs w:val="24"/>
        </w:rPr>
        <w:t>90</w:t>
      </w:r>
      <w:r w:rsidR="009D41F4" w:rsidRPr="00D9206B">
        <w:rPr>
          <w:szCs w:val="24"/>
        </w:rPr>
        <w:t xml:space="preserve"> elever inom grund</w:t>
      </w:r>
      <w:r w:rsidR="009119F2" w:rsidRPr="00D9206B">
        <w:rPr>
          <w:szCs w:val="24"/>
        </w:rPr>
        <w:t xml:space="preserve">- och grundsärskola. </w:t>
      </w:r>
      <w:r w:rsidR="00D00C8F" w:rsidRPr="00D9206B">
        <w:rPr>
          <w:szCs w:val="24"/>
        </w:rPr>
        <w:t>Ambitionen är att skolan ska kunna byggas genom industriell byggprocess</w:t>
      </w:r>
      <w:r w:rsidR="00D9206B">
        <w:rPr>
          <w:szCs w:val="24"/>
        </w:rPr>
        <w:t>,</w:t>
      </w:r>
      <w:r w:rsidR="00D00C8F" w:rsidRPr="00D9206B">
        <w:rPr>
          <w:szCs w:val="24"/>
        </w:rPr>
        <w:t xml:space="preserve"> det vill säga industriellt </w:t>
      </w:r>
      <w:proofErr w:type="spellStart"/>
      <w:r w:rsidR="00D00C8F" w:rsidRPr="00D9206B">
        <w:rPr>
          <w:szCs w:val="24"/>
        </w:rPr>
        <w:t>modulbyggd</w:t>
      </w:r>
      <w:proofErr w:type="spellEnd"/>
      <w:r w:rsidR="00D00C8F" w:rsidRPr="00D9206B">
        <w:rPr>
          <w:szCs w:val="24"/>
        </w:rPr>
        <w:t xml:space="preserve"> skola. </w:t>
      </w:r>
      <w:r w:rsidR="009D41F4" w:rsidRPr="00D9206B">
        <w:rPr>
          <w:szCs w:val="24"/>
        </w:rPr>
        <w:t>För att komma igång med projekteringen är det nödvändigt att investeringsmedel tidigareläggs</w:t>
      </w:r>
      <w:r w:rsidR="000E5E9D" w:rsidRPr="00D9206B">
        <w:rPr>
          <w:szCs w:val="24"/>
        </w:rPr>
        <w:t>,</w:t>
      </w:r>
      <w:r w:rsidR="009D41F4" w:rsidRPr="00D9206B">
        <w:rPr>
          <w:szCs w:val="24"/>
        </w:rPr>
        <w:t xml:space="preserve"> </w:t>
      </w:r>
      <w:r w:rsidR="000E5E9D" w:rsidRPr="00D9206B">
        <w:rPr>
          <w:szCs w:val="24"/>
        </w:rPr>
        <w:t>10</w:t>
      </w:r>
      <w:r w:rsidR="00D00C8F" w:rsidRPr="00D9206B">
        <w:rPr>
          <w:szCs w:val="24"/>
        </w:rPr>
        <w:t> 000 000 kronor</w:t>
      </w:r>
      <w:r w:rsidR="000E5E9D" w:rsidRPr="00D9206B">
        <w:rPr>
          <w:szCs w:val="24"/>
        </w:rPr>
        <w:t xml:space="preserve"> för år </w:t>
      </w:r>
      <w:r w:rsidR="009D41F4" w:rsidRPr="00D9206B">
        <w:rPr>
          <w:szCs w:val="24"/>
        </w:rPr>
        <w:t>2018</w:t>
      </w:r>
      <w:r w:rsidR="00D00C8F" w:rsidRPr="00D9206B">
        <w:rPr>
          <w:szCs w:val="24"/>
        </w:rPr>
        <w:t xml:space="preserve"> och 226 </w:t>
      </w:r>
      <w:r w:rsidR="000E5E9D" w:rsidRPr="00D9206B">
        <w:rPr>
          <w:szCs w:val="24"/>
        </w:rPr>
        <w:t>2</w:t>
      </w:r>
      <w:r w:rsidR="00D00C8F" w:rsidRPr="00D9206B">
        <w:rPr>
          <w:szCs w:val="24"/>
        </w:rPr>
        <w:t>00 000 kronor</w:t>
      </w:r>
      <w:r w:rsidR="000E5E9D" w:rsidRPr="00D9206B">
        <w:rPr>
          <w:szCs w:val="24"/>
        </w:rPr>
        <w:t xml:space="preserve"> år 2019.  </w:t>
      </w:r>
    </w:p>
    <w:p w14:paraId="34A215F4" w14:textId="77777777" w:rsidR="00FF3A1B" w:rsidRPr="00D9206B" w:rsidRDefault="00D9309A" w:rsidP="003818AD">
      <w:pPr>
        <w:pStyle w:val="Botknormal"/>
        <w:rPr>
          <w:szCs w:val="24"/>
        </w:rPr>
      </w:pPr>
      <w:r w:rsidRPr="00D9206B">
        <w:rPr>
          <w:szCs w:val="24"/>
        </w:rPr>
        <w:t xml:space="preserve">   </w:t>
      </w:r>
    </w:p>
    <w:p w14:paraId="4930F587" w14:textId="77777777" w:rsidR="00D9309A" w:rsidRDefault="00947D8B" w:rsidP="003818AD">
      <w:pPr>
        <w:pStyle w:val="Botknormal"/>
        <w:rPr>
          <w:szCs w:val="24"/>
        </w:rPr>
      </w:pPr>
      <w:r w:rsidRPr="00D9206B">
        <w:rPr>
          <w:szCs w:val="24"/>
        </w:rPr>
        <w:t xml:space="preserve">Tekniska- samt kultur och fritidsförvaltningen är positiva till att prova möjligheten med </w:t>
      </w:r>
      <w:r w:rsidR="00D9206B">
        <w:rPr>
          <w:szCs w:val="24"/>
        </w:rPr>
        <w:t>att bygga en ny skola på nuvarande Brunna</w:t>
      </w:r>
      <w:r w:rsidRPr="00D9206B">
        <w:rPr>
          <w:szCs w:val="24"/>
        </w:rPr>
        <w:t xml:space="preserve">skolans tomt. </w:t>
      </w:r>
    </w:p>
    <w:p w14:paraId="7648053F" w14:textId="77777777" w:rsidR="00D9206B" w:rsidRDefault="00D9206B" w:rsidP="003818AD">
      <w:pPr>
        <w:pStyle w:val="Botknormal"/>
        <w:rPr>
          <w:szCs w:val="24"/>
        </w:rPr>
      </w:pPr>
    </w:p>
    <w:p w14:paraId="43FE2D7C" w14:textId="77777777" w:rsidR="00D9206B" w:rsidRPr="00D9206B" w:rsidRDefault="00D9206B" w:rsidP="003818AD">
      <w:pPr>
        <w:pStyle w:val="Botknormal"/>
        <w:rPr>
          <w:szCs w:val="24"/>
        </w:rPr>
      </w:pPr>
    </w:p>
    <w:p w14:paraId="0923C198" w14:textId="77777777" w:rsidR="00947D8B" w:rsidRDefault="00947D8B" w:rsidP="003818AD">
      <w:pPr>
        <w:pStyle w:val="Botknormal"/>
        <w:rPr>
          <w:color w:val="FF0000"/>
          <w:sz w:val="20"/>
        </w:rPr>
      </w:pPr>
    </w:p>
    <w:p w14:paraId="3BC6AC00" w14:textId="77777777" w:rsidR="00947D8B" w:rsidRDefault="00947D8B" w:rsidP="003818AD">
      <w:pPr>
        <w:pStyle w:val="Botknormal"/>
        <w:rPr>
          <w:color w:val="FF0000"/>
          <w:sz w:val="20"/>
        </w:rPr>
      </w:pPr>
    </w:p>
    <w:p w14:paraId="4FC1564A" w14:textId="77777777" w:rsidR="00947D8B" w:rsidRDefault="00947D8B" w:rsidP="003818AD">
      <w:pPr>
        <w:pStyle w:val="Botknormal"/>
        <w:rPr>
          <w:color w:val="FF0000"/>
          <w:sz w:val="20"/>
        </w:rPr>
      </w:pPr>
    </w:p>
    <w:p w14:paraId="47182A00" w14:textId="77777777" w:rsidR="00947D8B" w:rsidRDefault="00947D8B" w:rsidP="00947D8B">
      <w:pPr>
        <w:tabs>
          <w:tab w:val="left" w:pos="4536"/>
          <w:tab w:val="left" w:pos="8800"/>
          <w:tab w:val="left" w:pos="9100"/>
          <w:tab w:val="left" w:pos="9400"/>
        </w:tabs>
        <w:suppressAutoHyphens/>
        <w:spacing w:line="260" w:lineRule="exact"/>
        <w:ind w:right="751"/>
        <w:rPr>
          <w:sz w:val="24"/>
        </w:rPr>
      </w:pPr>
      <w:r>
        <w:rPr>
          <w:sz w:val="24"/>
        </w:rPr>
        <w:t>Mikael Caiman Larsson</w:t>
      </w:r>
      <w:r>
        <w:rPr>
          <w:sz w:val="24"/>
        </w:rPr>
        <w:tab/>
        <w:t>Karl-Henrik Lindström</w:t>
      </w:r>
    </w:p>
    <w:p w14:paraId="05102908" w14:textId="77777777" w:rsidR="00947D8B" w:rsidRDefault="00947D8B" w:rsidP="00947D8B">
      <w:pPr>
        <w:tabs>
          <w:tab w:val="left" w:pos="4536"/>
          <w:tab w:val="left" w:pos="8800"/>
          <w:tab w:val="left" w:pos="9100"/>
          <w:tab w:val="left" w:pos="9400"/>
        </w:tabs>
        <w:suppressAutoHyphens/>
        <w:spacing w:line="260" w:lineRule="exact"/>
        <w:ind w:right="751"/>
        <w:rPr>
          <w:sz w:val="24"/>
        </w:rPr>
      </w:pPr>
      <w:r>
        <w:rPr>
          <w:sz w:val="24"/>
        </w:rPr>
        <w:t>Förvaltningschef</w:t>
      </w:r>
      <w:r>
        <w:rPr>
          <w:sz w:val="24"/>
        </w:rPr>
        <w:tab/>
        <w:t>Ekonomichef</w:t>
      </w:r>
    </w:p>
    <w:p w14:paraId="5802C204" w14:textId="77777777" w:rsidR="00947D8B" w:rsidRPr="00947D8B" w:rsidRDefault="00947D8B" w:rsidP="003818AD">
      <w:pPr>
        <w:pStyle w:val="Botknormal"/>
        <w:rPr>
          <w:color w:val="FF0000"/>
          <w:sz w:val="20"/>
        </w:rPr>
      </w:pPr>
    </w:p>
    <w:p w14:paraId="7CD9F070" w14:textId="77777777" w:rsidR="00D9309A" w:rsidRDefault="00D9309A" w:rsidP="003818AD">
      <w:pPr>
        <w:pStyle w:val="Botknormal"/>
      </w:pPr>
    </w:p>
    <w:p w14:paraId="4FE9E27C" w14:textId="77777777" w:rsidR="00D9309A" w:rsidRDefault="00D9309A" w:rsidP="003818AD">
      <w:pPr>
        <w:pStyle w:val="Botknormal"/>
      </w:pPr>
    </w:p>
    <w:sectPr w:rsidR="00D9309A" w:rsidSect="004C096B">
      <w:headerReference w:type="default" r:id="rId9"/>
      <w:footerReference w:type="default" r:id="rId10"/>
      <w:headerReference w:type="first" r:id="rId11"/>
      <w:footerReference w:type="first" r:id="rId12"/>
      <w:pgSz w:w="11907" w:h="16840" w:code="9"/>
      <w:pgMar w:top="811" w:right="1985" w:bottom="2268" w:left="2296" w:header="964" w:footer="284"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1373C6" w14:textId="77777777" w:rsidR="00DC058C" w:rsidRDefault="00DC058C">
      <w:r>
        <w:separator/>
      </w:r>
    </w:p>
  </w:endnote>
  <w:endnote w:type="continuationSeparator" w:id="0">
    <w:p w14:paraId="46BE3ED2" w14:textId="77777777" w:rsidR="00DC058C" w:rsidRDefault="00DC05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w:altName w:val="Calisto MT"/>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F0A36" w14:textId="77777777" w:rsidR="002212DA" w:rsidRDefault="002212DA" w:rsidP="0035411F">
    <w:pPr>
      <w:pStyle w:val="Sidfot"/>
      <w:ind w:left="-907"/>
    </w:pPr>
    <w:bookmarkStart w:id="8" w:name="SidfotSida2"/>
    <w:bookmarkEnd w:id="8"/>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4A9DA" w14:textId="77777777" w:rsidR="002212DA" w:rsidRPr="00D926EB" w:rsidRDefault="002212DA" w:rsidP="0035411F">
    <w:pPr>
      <w:tabs>
        <w:tab w:val="left" w:pos="-1418"/>
        <w:tab w:val="left" w:pos="-1276"/>
      </w:tabs>
      <w:spacing w:after="80" w:line="240" w:lineRule="exact"/>
      <w:ind w:left="-907"/>
      <w:rPr>
        <w:rStyle w:val="Botkyrkasidfot"/>
        <w:caps/>
        <w:spacing w:val="10"/>
      </w:rPr>
    </w:pPr>
    <w:r>
      <w:rPr>
        <w:rStyle w:val="Botkyrkasidfot"/>
        <w:caps/>
        <w:spacing w:val="10"/>
      </w:rPr>
      <w:t>Utbildningsförvaltningen</w:t>
    </w:r>
  </w:p>
  <w:p w14:paraId="0A84F1C1" w14:textId="77777777" w:rsidR="002212DA" w:rsidRPr="0008134F" w:rsidRDefault="002212DA" w:rsidP="00A04B42">
    <w:pPr>
      <w:tabs>
        <w:tab w:val="left" w:pos="-1418"/>
        <w:tab w:val="left" w:pos="-1276"/>
      </w:tabs>
      <w:spacing w:line="240" w:lineRule="exact"/>
      <w:ind w:left="-907"/>
      <w:rPr>
        <w:rStyle w:val="Botkyrkasidfot"/>
      </w:rPr>
    </w:pPr>
    <w:r>
      <w:rPr>
        <w:rStyle w:val="Botkyrkasidfot"/>
        <w:b/>
      </w:rPr>
      <w:t>Post</w:t>
    </w:r>
    <w:r>
      <w:rPr>
        <w:rStyle w:val="Botkyrkasidfot"/>
      </w:rPr>
      <w:t xml:space="preserve"> Botkyrka kommun, </w:t>
    </w:r>
    <w:bookmarkStart w:id="18" w:name="SidfotAdress"/>
    <w:r>
      <w:rPr>
        <w:rStyle w:val="Botkyrkasidfot"/>
      </w:rPr>
      <w:t>147 85 TUMBA</w:t>
    </w:r>
    <w:bookmarkEnd w:id="18"/>
    <w:r>
      <w:rPr>
        <w:rStyle w:val="Botkyrkasidfot"/>
      </w:rPr>
      <w:t xml:space="preserve"> · </w:t>
    </w:r>
    <w:r>
      <w:rPr>
        <w:rStyle w:val="Botkyrkasidfot"/>
        <w:b/>
      </w:rPr>
      <w:t>Besök</w:t>
    </w:r>
    <w:r>
      <w:rPr>
        <w:rStyle w:val="Botkyrkasidfot"/>
      </w:rPr>
      <w:t xml:space="preserve"> </w:t>
    </w:r>
    <w:bookmarkStart w:id="19" w:name="SidfotBesöksAdress"/>
    <w:r>
      <w:rPr>
        <w:rStyle w:val="Botkyrkasidfot"/>
      </w:rPr>
      <w:t>Munkhättevägen 49</w:t>
    </w:r>
    <w:bookmarkEnd w:id="19"/>
    <w:r>
      <w:rPr>
        <w:rStyle w:val="Botkyrkasidfot"/>
      </w:rPr>
      <w:t xml:space="preserve"> · </w:t>
    </w:r>
    <w:bookmarkStart w:id="20" w:name="SidfotRad2"/>
    <w:bookmarkEnd w:id="20"/>
    <w:r>
      <w:rPr>
        <w:rStyle w:val="Botkyrkasidfot"/>
        <w:b/>
      </w:rPr>
      <w:t>E-post</w:t>
    </w:r>
    <w:bookmarkStart w:id="21" w:name="SidfotTeleEpost"/>
    <w:r>
      <w:rPr>
        <w:rStyle w:val="Botkyrkasidfot"/>
        <w:b/>
      </w:rPr>
      <w:t xml:space="preserve"> </w:t>
    </w:r>
    <w:hyperlink r:id="rId1" w:history="1">
      <w:r w:rsidRPr="009D1704">
        <w:rPr>
          <w:rStyle w:val="Hyperlnk"/>
          <w:rFonts w:ascii="Arial" w:hAnsi="Arial"/>
          <w:sz w:val="16"/>
        </w:rPr>
        <w:t>dejan.smiljanic@botkyrka.se</w:t>
      </w:r>
    </w:hyperlink>
    <w:bookmarkEnd w:id="21"/>
    <w:r>
      <w:rPr>
        <w:rStyle w:val="Botkyrkasidfot"/>
      </w:rPr>
      <w:t xml:space="preserve"> · </w:t>
    </w:r>
    <w:bookmarkStart w:id="22" w:name="SidfotRad3"/>
    <w:bookmarkEnd w:id="22"/>
    <w:r>
      <w:rPr>
        <w:rStyle w:val="Botkyrkasidfot"/>
        <w:b/>
      </w:rPr>
      <w:t>Org.nr</w:t>
    </w:r>
    <w:r>
      <w:rPr>
        <w:rStyle w:val="Botkyrkasidfot"/>
      </w:rPr>
      <w:t xml:space="preserve"> </w:t>
    </w:r>
    <w:proofErr w:type="gramStart"/>
    <w:r>
      <w:rPr>
        <w:rStyle w:val="Botkyrkasidfot"/>
      </w:rPr>
      <w:t>212000-2882</w:t>
    </w:r>
    <w:proofErr w:type="gramEnd"/>
    <w:r>
      <w:rPr>
        <w:rStyle w:val="Botkyrkasidfot"/>
      </w:rPr>
      <w:t xml:space="preserve"> · </w:t>
    </w:r>
    <w:r>
      <w:rPr>
        <w:rStyle w:val="Botkyrkasidfot"/>
        <w:b/>
      </w:rPr>
      <w:t>Bankgiro</w:t>
    </w:r>
    <w:r>
      <w:rPr>
        <w:rStyle w:val="Botkyrkasidfot"/>
      </w:rPr>
      <w:t xml:space="preserve"> </w:t>
    </w:r>
    <w:proofErr w:type="gramStart"/>
    <w:r>
      <w:rPr>
        <w:rStyle w:val="Botkyrkasidfot"/>
      </w:rPr>
      <w:t>624-1061</w:t>
    </w:r>
    <w:proofErr w:type="gramEnd"/>
    <w:r>
      <w:rPr>
        <w:rStyle w:val="Botkyrkasidfot"/>
      </w:rPr>
      <w:t xml:space="preserve"> · </w:t>
    </w:r>
    <w:r>
      <w:rPr>
        <w:rStyle w:val="Botkyrkasidfot"/>
        <w:b/>
      </w:rPr>
      <w:t>Webb</w:t>
    </w:r>
    <w:r>
      <w:rPr>
        <w:rStyle w:val="Botkyrkasidfot"/>
      </w:rPr>
      <w:t xml:space="preserve"> www.botkyrka.se</w:t>
    </w:r>
  </w:p>
  <w:p w14:paraId="293B3F9F" w14:textId="77777777" w:rsidR="002212DA" w:rsidRDefault="002212DA">
    <w:pPr>
      <w:spacing w:line="24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132E99" w14:textId="77777777" w:rsidR="00DC058C" w:rsidRDefault="00DC058C">
      <w:r>
        <w:separator/>
      </w:r>
    </w:p>
  </w:footnote>
  <w:footnote w:type="continuationSeparator" w:id="0">
    <w:p w14:paraId="542C98A7" w14:textId="77777777" w:rsidR="00DC058C" w:rsidRDefault="00DC05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06" w:type="dxa"/>
      <w:tblInd w:w="-907" w:type="dxa"/>
      <w:tblLayout w:type="fixed"/>
      <w:tblCellMar>
        <w:left w:w="71" w:type="dxa"/>
        <w:right w:w="71" w:type="dxa"/>
      </w:tblCellMar>
      <w:tblLook w:val="0000" w:firstRow="0" w:lastRow="0" w:firstColumn="0" w:lastColumn="0" w:noHBand="0" w:noVBand="0"/>
    </w:tblPr>
    <w:tblGrid>
      <w:gridCol w:w="5358"/>
      <w:gridCol w:w="3487"/>
      <w:gridCol w:w="1361"/>
    </w:tblGrid>
    <w:tr w:rsidR="002212DA" w14:paraId="5520E504" w14:textId="77777777" w:rsidTr="0007565B">
      <w:trPr>
        <w:trHeight w:hRule="exact" w:val="1140"/>
      </w:trPr>
      <w:tc>
        <w:tcPr>
          <w:tcW w:w="5358" w:type="dxa"/>
        </w:tcPr>
        <w:p w14:paraId="2397C693" w14:textId="77777777" w:rsidR="002212DA" w:rsidRDefault="002212DA" w:rsidP="001A2906">
          <w:pPr>
            <w:pStyle w:val="Botkyrkasidhuvudsid2"/>
            <w:spacing w:line="260" w:lineRule="exact"/>
          </w:pPr>
          <w:r>
            <w:t>BOTKYRKA KOMMUN</w:t>
          </w:r>
        </w:p>
        <w:p w14:paraId="10A9C0DC" w14:textId="77777777" w:rsidR="002212DA" w:rsidRDefault="002212DA" w:rsidP="00CC0C30">
          <w:pPr>
            <w:pStyle w:val="Botkyrkasidhuvudsid2"/>
          </w:pPr>
          <w:bookmarkStart w:id="3" w:name="SlutAvdelning2"/>
          <w:bookmarkEnd w:id="3"/>
          <w:r>
            <w:t>Utbildningsförvaltningen</w:t>
          </w:r>
        </w:p>
        <w:p w14:paraId="5B586806" w14:textId="77777777" w:rsidR="002212DA" w:rsidRDefault="002212DA" w:rsidP="00CC0C30">
          <w:pPr>
            <w:pStyle w:val="Botkyrkasidhuvudsid2"/>
          </w:pPr>
          <w:bookmarkStart w:id="4" w:name="SlutEnhet2"/>
          <w:bookmarkStart w:id="5" w:name="Enhet2"/>
          <w:bookmarkEnd w:id="4"/>
          <w:bookmarkEnd w:id="5"/>
        </w:p>
      </w:tc>
      <w:tc>
        <w:tcPr>
          <w:tcW w:w="3487" w:type="dxa"/>
        </w:tcPr>
        <w:p w14:paraId="699B9F8B" w14:textId="77777777" w:rsidR="002212DA" w:rsidRDefault="002212DA" w:rsidP="00CC0C30">
          <w:pPr>
            <w:pStyle w:val="Botknormaltabell"/>
            <w:rPr>
              <w:rStyle w:val="BotkArial9"/>
            </w:rPr>
          </w:pPr>
          <w:bookmarkStart w:id="6" w:name="Dokumentnamn2"/>
          <w:bookmarkEnd w:id="6"/>
          <w:r>
            <w:rPr>
              <w:rStyle w:val="BotkArial9"/>
            </w:rPr>
            <w:t>TJÄNSTESKRIVELSE</w:t>
          </w:r>
          <w:bookmarkStart w:id="7" w:name="Slutdoknamn2"/>
          <w:bookmarkEnd w:id="7"/>
          <w:r>
            <w:rPr>
              <w:rStyle w:val="BotkArial9"/>
            </w:rPr>
            <w:t xml:space="preserve">  </w:t>
          </w:r>
        </w:p>
        <w:p w14:paraId="124490E2" w14:textId="77777777" w:rsidR="002212DA" w:rsidRDefault="002212DA" w:rsidP="00CC0C30">
          <w:pPr>
            <w:pStyle w:val="Botknormaltabell"/>
            <w:spacing w:line="240" w:lineRule="auto"/>
            <w:rPr>
              <w:rStyle w:val="BotkArial9"/>
            </w:rPr>
          </w:pPr>
        </w:p>
        <w:p w14:paraId="6B76EB77" w14:textId="77777777" w:rsidR="002212DA" w:rsidRDefault="002212DA" w:rsidP="002B617A">
          <w:pPr>
            <w:pStyle w:val="Botknormaltabell"/>
            <w:spacing w:line="240" w:lineRule="auto"/>
            <w:rPr>
              <w:rFonts w:ascii="Arial" w:hAnsi="Arial"/>
              <w:sz w:val="16"/>
            </w:rPr>
          </w:pPr>
          <w:r>
            <w:rPr>
              <w:rFonts w:ascii="Arial" w:hAnsi="Arial" w:cs="Arial"/>
              <w:sz w:val="18"/>
            </w:rPr>
            <w:t>2018-01-</w:t>
          </w:r>
          <w:r w:rsidR="004C096B">
            <w:rPr>
              <w:rFonts w:ascii="Arial" w:hAnsi="Arial" w:cs="Arial"/>
              <w:sz w:val="18"/>
            </w:rPr>
            <w:t>17</w:t>
          </w:r>
        </w:p>
      </w:tc>
      <w:tc>
        <w:tcPr>
          <w:tcW w:w="1361" w:type="dxa"/>
        </w:tcPr>
        <w:p w14:paraId="4C342B5E" w14:textId="77777777" w:rsidR="002212DA" w:rsidRDefault="002212DA" w:rsidP="00CC0C30">
          <w:pPr>
            <w:pStyle w:val="Botknormaltabell"/>
            <w:rPr>
              <w:rStyle w:val="BotkArial9"/>
              <w:spacing w:val="0"/>
            </w:rPr>
          </w:pPr>
          <w:r>
            <w:rPr>
              <w:rStyle w:val="BotkArial9"/>
              <w:spacing w:val="0"/>
            </w:rPr>
            <w:fldChar w:fldCharType="begin"/>
          </w:r>
          <w:r>
            <w:rPr>
              <w:rStyle w:val="BotkArial9"/>
              <w:spacing w:val="0"/>
            </w:rPr>
            <w:instrText xml:space="preserve"> PAGE  \* MERGEFORMAT </w:instrText>
          </w:r>
          <w:r>
            <w:rPr>
              <w:rStyle w:val="BotkArial9"/>
              <w:spacing w:val="0"/>
            </w:rPr>
            <w:fldChar w:fldCharType="separate"/>
          </w:r>
          <w:r w:rsidR="00F07229">
            <w:rPr>
              <w:rStyle w:val="BotkArial9"/>
              <w:noProof/>
              <w:spacing w:val="0"/>
            </w:rPr>
            <w:t>5</w:t>
          </w:r>
          <w:r>
            <w:rPr>
              <w:rStyle w:val="BotkArial9"/>
              <w:spacing w:val="0"/>
            </w:rPr>
            <w:fldChar w:fldCharType="end"/>
          </w:r>
          <w:r>
            <w:rPr>
              <w:rStyle w:val="BotkArial9"/>
              <w:spacing w:val="0"/>
            </w:rPr>
            <w:t xml:space="preserve"> [</w:t>
          </w:r>
          <w:fldSimple w:instr=" NUMPAGES  \* MERGEFORMAT ">
            <w:r w:rsidR="00F07229" w:rsidRPr="00F07229">
              <w:rPr>
                <w:rStyle w:val="BotkArial9"/>
                <w:noProof/>
                <w:spacing w:val="0"/>
              </w:rPr>
              <w:t>5</w:t>
            </w:r>
          </w:fldSimple>
          <w:r>
            <w:rPr>
              <w:rStyle w:val="BotkArial9"/>
              <w:spacing w:val="0"/>
            </w:rPr>
            <w:t>]</w:t>
          </w:r>
        </w:p>
        <w:p w14:paraId="087087CC" w14:textId="77777777" w:rsidR="002212DA" w:rsidRDefault="002212DA" w:rsidP="00CC0C30">
          <w:pPr>
            <w:pStyle w:val="Botknormaltabell"/>
            <w:spacing w:line="240" w:lineRule="auto"/>
            <w:rPr>
              <w:rStyle w:val="BotkArial9"/>
              <w:spacing w:val="0"/>
            </w:rPr>
          </w:pPr>
        </w:p>
        <w:p w14:paraId="60165DFF" w14:textId="77777777" w:rsidR="002212DA" w:rsidRPr="00C83552" w:rsidRDefault="0007565B" w:rsidP="00CC0C30">
          <w:pPr>
            <w:pStyle w:val="Botknormaltabell"/>
            <w:spacing w:line="240" w:lineRule="auto"/>
            <w:rPr>
              <w:rFonts w:ascii="Arial" w:hAnsi="Arial"/>
              <w:sz w:val="20"/>
            </w:rPr>
          </w:pPr>
          <w:r>
            <w:rPr>
              <w:rFonts w:ascii="Arial" w:hAnsi="Arial"/>
              <w:sz w:val="20"/>
            </w:rPr>
            <w:t>UF/2018:37</w:t>
          </w:r>
        </w:p>
      </w:tc>
    </w:tr>
  </w:tbl>
  <w:p w14:paraId="69FE9B13" w14:textId="77777777" w:rsidR="002212DA" w:rsidRDefault="002212DA" w:rsidP="00B85804">
    <w:pPr>
      <w:pStyle w:val="Botkyrkasidhuvudsid2"/>
      <w:spacing w:after="120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06" w:type="dxa"/>
      <w:tblInd w:w="-907" w:type="dxa"/>
      <w:tblLayout w:type="fixed"/>
      <w:tblCellMar>
        <w:left w:w="71" w:type="dxa"/>
        <w:right w:w="71" w:type="dxa"/>
      </w:tblCellMar>
      <w:tblLook w:val="0000" w:firstRow="0" w:lastRow="0" w:firstColumn="0" w:lastColumn="0" w:noHBand="0" w:noVBand="0"/>
    </w:tblPr>
    <w:tblGrid>
      <w:gridCol w:w="5358"/>
      <w:gridCol w:w="3417"/>
      <w:gridCol w:w="1431"/>
    </w:tblGrid>
    <w:tr w:rsidR="002212DA" w14:paraId="3D6BAA9A" w14:textId="77777777" w:rsidTr="00E54E6E">
      <w:trPr>
        <w:trHeight w:val="1140"/>
      </w:trPr>
      <w:tc>
        <w:tcPr>
          <w:tcW w:w="5358" w:type="dxa"/>
        </w:tcPr>
        <w:p w14:paraId="24EB228B" w14:textId="77777777" w:rsidR="002212DA" w:rsidRDefault="002212DA" w:rsidP="006F72E8">
          <w:pPr>
            <w:pStyle w:val="Botknormaltabell"/>
            <w:spacing w:line="240" w:lineRule="auto"/>
            <w:rPr>
              <w:rFonts w:ascii="Arial" w:hAnsi="Arial"/>
              <w:sz w:val="16"/>
            </w:rPr>
          </w:pPr>
          <w:r>
            <w:rPr>
              <w:rFonts w:ascii="Arial" w:hAnsi="Arial"/>
              <w:noProof/>
              <w:spacing w:val="10"/>
              <w:sz w:val="18"/>
            </w:rPr>
            <mc:AlternateContent>
              <mc:Choice Requires="wps">
                <w:drawing>
                  <wp:anchor distT="0" distB="0" distL="114300" distR="114300" simplePos="0" relativeHeight="251659264" behindDoc="0" locked="1" layoutInCell="0" allowOverlap="1" wp14:anchorId="7957A60D" wp14:editId="328A26B4">
                    <wp:simplePos x="0" y="0"/>
                    <wp:positionH relativeFrom="page">
                      <wp:posOffset>1426845</wp:posOffset>
                    </wp:positionH>
                    <wp:positionV relativeFrom="paragraph">
                      <wp:posOffset>281940</wp:posOffset>
                    </wp:positionV>
                    <wp:extent cx="2802890" cy="399415"/>
                    <wp:effectExtent l="0" t="0" r="0" b="63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2890" cy="399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E16B26" w14:textId="77777777" w:rsidR="002212DA" w:rsidRDefault="002212DA" w:rsidP="006F72E8">
                                <w:pPr>
                                  <w:pStyle w:val="Sidhuvud"/>
                                  <w:spacing w:line="240" w:lineRule="exact"/>
                                  <w:rPr>
                                    <w:rFonts w:ascii="Arial" w:hAnsi="Arial"/>
                                    <w:spacing w:val="2"/>
                                    <w:sz w:val="18"/>
                                  </w:rPr>
                                </w:pPr>
                                <w:r>
                                  <w:rPr>
                                    <w:rFonts w:ascii="Arial" w:hAnsi="Arial"/>
                                    <w:spacing w:val="2"/>
                                    <w:sz w:val="18"/>
                                  </w:rPr>
                                  <w:t>Utbildningsförvaltningen</w:t>
                                </w:r>
                              </w:p>
                              <w:p w14:paraId="42D8883E" w14:textId="77777777" w:rsidR="002212DA" w:rsidRDefault="002212DA" w:rsidP="006F72E8">
                                <w:pPr>
                                  <w:pStyle w:val="Sidhuvud"/>
                                  <w:spacing w:line="240" w:lineRule="exact"/>
                                  <w:rPr>
                                    <w:rFonts w:ascii="Arial" w:hAnsi="Arial"/>
                                    <w:spacing w:val="2"/>
                                    <w:sz w:val="18"/>
                                  </w:rPr>
                                </w:pPr>
                                <w:r>
                                  <w:rPr>
                                    <w:rFonts w:ascii="Arial" w:hAnsi="Arial"/>
                                    <w:spacing w:val="2"/>
                                    <w:sz w:val="18"/>
                                  </w:rPr>
                                  <w:t>Lokalförsörjningsenheten</w:t>
                                </w:r>
                              </w:p>
                              <w:p w14:paraId="07EF7A89" w14:textId="77777777" w:rsidR="002212DA" w:rsidRDefault="002212DA" w:rsidP="006F72E8">
                                <w:pPr>
                                  <w:spacing w:line="240" w:lineRule="exact"/>
                                  <w:rPr>
                                    <w:rFonts w:ascii="Arial" w:hAnsi="Arial"/>
                                    <w:spacing w:val="2"/>
                                    <w:sz w:val="18"/>
                                  </w:rPr>
                                </w:pPr>
                                <w:bookmarkStart w:id="9" w:name="Enhet"/>
                                <w:bookmarkStart w:id="10" w:name="SlutEnhet"/>
                                <w:bookmarkEnd w:id="9"/>
                                <w:bookmarkEnd w:id="1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57A60D" id="_x0000_t202" coordsize="21600,21600" o:spt="202" path="m,l,21600r21600,l21600,xe">
                    <v:stroke joinstyle="miter"/>
                    <v:path gradientshapeok="t" o:connecttype="rect"/>
                  </v:shapetype>
                  <v:shape id="Text Box 2" o:spid="_x0000_s1026" type="#_x0000_t202" style="position:absolute;margin-left:112.35pt;margin-top:22.2pt;width:220.7pt;height:31.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" o:allowincell="f" filled="f" stroked="f">
                    <v:textbox>
                      <w:txbxContent>
                        <w:p w14:paraId="60E16B26" w14:textId="77777777" w:rsidR="002212DA" w:rsidRDefault="002212DA" w:rsidP="006F72E8">
                          <w:pPr>
                            <w:pStyle w:val="Sidhuvud"/>
                            <w:spacing w:line="240" w:lineRule="exact"/>
                            <w:rPr>
                              <w:rFonts w:ascii="Arial" w:hAnsi="Arial"/>
                              <w:spacing w:val="2"/>
                              <w:sz w:val="18"/>
                            </w:rPr>
                          </w:pPr>
                          <w:r>
                            <w:rPr>
                              <w:rFonts w:ascii="Arial" w:hAnsi="Arial"/>
                              <w:spacing w:val="2"/>
                              <w:sz w:val="18"/>
                            </w:rPr>
                            <w:t>Utbildningsförvaltningen</w:t>
                          </w:r>
                        </w:p>
                        <w:p w14:paraId="42D8883E" w14:textId="77777777" w:rsidR="002212DA" w:rsidRDefault="002212DA" w:rsidP="006F72E8">
                          <w:pPr>
                            <w:pStyle w:val="Sidhuvud"/>
                            <w:spacing w:line="240" w:lineRule="exact"/>
                            <w:rPr>
                              <w:rFonts w:ascii="Arial" w:hAnsi="Arial"/>
                              <w:spacing w:val="2"/>
                              <w:sz w:val="18"/>
                            </w:rPr>
                          </w:pPr>
                          <w:r>
                            <w:rPr>
                              <w:rFonts w:ascii="Arial" w:hAnsi="Arial"/>
                              <w:spacing w:val="2"/>
                              <w:sz w:val="18"/>
                            </w:rPr>
                            <w:t>Lokalförsörjningsenheten</w:t>
                          </w:r>
                        </w:p>
                        <w:p w14:paraId="07EF7A89" w14:textId="77777777" w:rsidR="002212DA" w:rsidRDefault="002212DA" w:rsidP="006F72E8">
                          <w:pPr>
                            <w:spacing w:line="240" w:lineRule="exact"/>
                            <w:rPr>
                              <w:rFonts w:ascii="Arial" w:hAnsi="Arial"/>
                              <w:spacing w:val="2"/>
                              <w:sz w:val="18"/>
                            </w:rPr>
                          </w:pPr>
                          <w:bookmarkStart w:id="11" w:name="Enhet"/>
                          <w:bookmarkStart w:id="12" w:name="SlutEnhet"/>
                          <w:bookmarkEnd w:id="11"/>
                          <w:bookmarkEnd w:id="12"/>
                        </w:p>
                      </w:txbxContent>
                    </v:textbox>
                    <w10:wrap anchorx="page"/>
                    <w10:anchorlock/>
                  </v:shape>
                </w:pict>
              </mc:Fallback>
            </mc:AlternateContent>
          </w:r>
          <w:r>
            <w:rPr>
              <w:rFonts w:ascii="Arial" w:hAnsi="Arial"/>
              <w:noProof/>
              <w:sz w:val="16"/>
            </w:rPr>
            <w:drawing>
              <wp:inline distT="0" distB="0" distL="0" distR="0" wp14:anchorId="78FB831B" wp14:editId="63E19A18">
                <wp:extent cx="2673985" cy="561340"/>
                <wp:effectExtent l="19050" t="0" r="0" b="0"/>
                <wp:docPr id="1" name="Bild 1" descr="bk_logo_liggande_sv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k_logo_liggande_svart"/>
                        <pic:cNvPicPr>
                          <a:picLocks noChangeAspect="1" noChangeArrowheads="1"/>
                        </pic:cNvPicPr>
                      </pic:nvPicPr>
                      <pic:blipFill>
                        <a:blip r:embed="rId1" cstate="print"/>
                        <a:srcRect/>
                        <a:stretch>
                          <a:fillRect/>
                        </a:stretch>
                      </pic:blipFill>
                      <pic:spPr bwMode="auto">
                        <a:xfrm>
                          <a:off x="0" y="0"/>
                          <a:ext cx="2673985" cy="561340"/>
                        </a:xfrm>
                        <a:prstGeom prst="rect">
                          <a:avLst/>
                        </a:prstGeom>
                        <a:noFill/>
                        <a:ln w="9525">
                          <a:noFill/>
                          <a:miter lim="800000"/>
                          <a:headEnd/>
                          <a:tailEnd/>
                        </a:ln>
                      </pic:spPr>
                    </pic:pic>
                  </a:graphicData>
                </a:graphic>
              </wp:inline>
            </w:drawing>
          </w:r>
        </w:p>
      </w:tc>
      <w:tc>
        <w:tcPr>
          <w:tcW w:w="3417" w:type="dxa"/>
        </w:tcPr>
        <w:p w14:paraId="6B98FCF2" w14:textId="77777777" w:rsidR="002212DA" w:rsidRDefault="002212DA" w:rsidP="00CC0C30">
          <w:pPr>
            <w:pStyle w:val="Botknormaltabell"/>
            <w:spacing w:before="60"/>
            <w:rPr>
              <w:rStyle w:val="BotkArial9"/>
            </w:rPr>
          </w:pPr>
          <w:bookmarkStart w:id="13" w:name="Dokumentnamn1"/>
          <w:bookmarkEnd w:id="13"/>
          <w:r>
            <w:rPr>
              <w:rStyle w:val="BotkArial9"/>
            </w:rPr>
            <w:t>TJÄNSTESKRIVELSE</w:t>
          </w:r>
          <w:bookmarkStart w:id="14" w:name="Slutdoknamn1"/>
          <w:bookmarkEnd w:id="14"/>
          <w:r>
            <w:rPr>
              <w:rStyle w:val="BotkArial9"/>
            </w:rPr>
            <w:t xml:space="preserve">  </w:t>
          </w:r>
        </w:p>
        <w:p w14:paraId="672CB092" w14:textId="77777777" w:rsidR="002212DA" w:rsidRDefault="002212DA" w:rsidP="00CC0C30">
          <w:pPr>
            <w:pStyle w:val="Botknormaltabell"/>
            <w:spacing w:before="400"/>
            <w:rPr>
              <w:rFonts w:ascii="Arial" w:hAnsi="Arial"/>
              <w:sz w:val="16"/>
            </w:rPr>
          </w:pPr>
          <w:bookmarkStart w:id="15" w:name="Datum"/>
          <w:r>
            <w:rPr>
              <w:rFonts w:ascii="Arial" w:hAnsi="Arial" w:cs="Arial"/>
              <w:sz w:val="18"/>
            </w:rPr>
            <w:t>201</w:t>
          </w:r>
          <w:bookmarkEnd w:id="15"/>
          <w:r w:rsidR="00D9206B">
            <w:rPr>
              <w:rFonts w:ascii="Arial" w:hAnsi="Arial" w:cs="Arial"/>
              <w:sz w:val="18"/>
            </w:rPr>
            <w:t>8-01-25</w:t>
          </w:r>
        </w:p>
      </w:tc>
      <w:bookmarkStart w:id="16" w:name="sidnr1"/>
      <w:bookmarkEnd w:id="16"/>
      <w:tc>
        <w:tcPr>
          <w:tcW w:w="1431" w:type="dxa"/>
        </w:tcPr>
        <w:p w14:paraId="387EB72B" w14:textId="77777777" w:rsidR="002212DA" w:rsidRDefault="002212DA" w:rsidP="00CC0C30">
          <w:pPr>
            <w:pStyle w:val="Botknormaltabell"/>
            <w:spacing w:before="60"/>
            <w:rPr>
              <w:rStyle w:val="BotkArial9"/>
              <w:spacing w:val="0"/>
            </w:rPr>
          </w:pPr>
          <w:r>
            <w:rPr>
              <w:rStyle w:val="BotkArial9"/>
              <w:spacing w:val="0"/>
            </w:rPr>
            <w:fldChar w:fldCharType="begin"/>
          </w:r>
          <w:r>
            <w:rPr>
              <w:rStyle w:val="BotkArial9"/>
              <w:spacing w:val="0"/>
            </w:rPr>
            <w:instrText xml:space="preserve"> PAGE  \* MERGEFORMAT </w:instrText>
          </w:r>
          <w:r>
            <w:rPr>
              <w:rStyle w:val="BotkArial9"/>
              <w:spacing w:val="0"/>
            </w:rPr>
            <w:fldChar w:fldCharType="separate"/>
          </w:r>
          <w:r w:rsidR="00F07229">
            <w:rPr>
              <w:rStyle w:val="BotkArial9"/>
              <w:noProof/>
              <w:spacing w:val="0"/>
            </w:rPr>
            <w:t>1</w:t>
          </w:r>
          <w:r>
            <w:rPr>
              <w:rStyle w:val="BotkArial9"/>
              <w:spacing w:val="0"/>
            </w:rPr>
            <w:fldChar w:fldCharType="end"/>
          </w:r>
          <w:r>
            <w:rPr>
              <w:rStyle w:val="BotkArial9"/>
              <w:spacing w:val="0"/>
            </w:rPr>
            <w:t xml:space="preserve"> [</w:t>
          </w:r>
          <w:fldSimple w:instr=" NUMPAGES  \* MERGEFORMAT ">
            <w:r w:rsidR="00F07229" w:rsidRPr="00F07229">
              <w:rPr>
                <w:rStyle w:val="BotkArial9"/>
                <w:noProof/>
                <w:spacing w:val="0"/>
              </w:rPr>
              <w:t>5</w:t>
            </w:r>
          </w:fldSimple>
          <w:r>
            <w:rPr>
              <w:rStyle w:val="BotkArial9"/>
              <w:spacing w:val="0"/>
            </w:rPr>
            <w:t>]</w:t>
          </w:r>
          <w:bookmarkStart w:id="17" w:name="Slutsidnr1"/>
          <w:bookmarkEnd w:id="17"/>
        </w:p>
        <w:p w14:paraId="7045B633" w14:textId="77777777" w:rsidR="002212DA" w:rsidRPr="00E54E6E" w:rsidRDefault="0007565B" w:rsidP="00CC0C30">
          <w:pPr>
            <w:pStyle w:val="Botknormaltabell"/>
            <w:spacing w:before="400"/>
            <w:rPr>
              <w:rFonts w:ascii="Arial" w:hAnsi="Arial" w:cs="Arial"/>
              <w:sz w:val="18"/>
              <w:szCs w:val="18"/>
            </w:rPr>
          </w:pPr>
          <w:r>
            <w:rPr>
              <w:rFonts w:ascii="Arial" w:hAnsi="Arial" w:cs="Arial"/>
              <w:sz w:val="18"/>
              <w:szCs w:val="18"/>
            </w:rPr>
            <w:t>UF/2018:37</w:t>
          </w:r>
        </w:p>
      </w:tc>
    </w:tr>
  </w:tbl>
  <w:p w14:paraId="667CBB52" w14:textId="77777777" w:rsidR="002212DA" w:rsidRDefault="002212DA" w:rsidP="006F72E8">
    <w:pPr>
      <w:pStyle w:val="Sidhuvud"/>
      <w:spacing w:line="2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A315E"/>
    <w:multiLevelType w:val="hybridMultilevel"/>
    <w:tmpl w:val="B554C45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06DA0B62"/>
    <w:multiLevelType w:val="hybridMultilevel"/>
    <w:tmpl w:val="BE1E0DD0"/>
    <w:lvl w:ilvl="0" w:tplc="041D000F">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 w15:restartNumberingAfterBreak="0">
    <w:nsid w:val="23A80B45"/>
    <w:multiLevelType w:val="hybridMultilevel"/>
    <w:tmpl w:val="31EA6184"/>
    <w:lvl w:ilvl="0" w:tplc="041D0001">
      <w:start w:val="2017"/>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3F525EB"/>
    <w:multiLevelType w:val="hybridMultilevel"/>
    <w:tmpl w:val="D33EA118"/>
    <w:lvl w:ilvl="0" w:tplc="041D0019">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29E57EC7"/>
    <w:multiLevelType w:val="hybridMultilevel"/>
    <w:tmpl w:val="A6466E48"/>
    <w:lvl w:ilvl="0" w:tplc="4546062A">
      <w:start w:val="1"/>
      <w:numFmt w:val="lowerLetter"/>
      <w:lvlText w:val="%1."/>
      <w:lvlJc w:val="left"/>
      <w:pPr>
        <w:ind w:left="720" w:hanging="360"/>
      </w:pPr>
      <w:rPr>
        <w:rFonts w:hint="default"/>
        <w:sz w:val="24"/>
        <w:szCs w:val="36"/>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32B74B5F"/>
    <w:multiLevelType w:val="hybridMultilevel"/>
    <w:tmpl w:val="4AD2D1A4"/>
    <w:lvl w:ilvl="0" w:tplc="D0E43382">
      <w:start w:val="1"/>
      <w:numFmt w:val="lowerLetter"/>
      <w:lvlText w:val="%1."/>
      <w:lvlJc w:val="left"/>
      <w:pPr>
        <w:ind w:left="720" w:hanging="360"/>
      </w:pPr>
      <w:rPr>
        <w:rFonts w:hint="default"/>
        <w:sz w:val="36"/>
        <w:szCs w:val="36"/>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33A32161"/>
    <w:multiLevelType w:val="hybridMultilevel"/>
    <w:tmpl w:val="338CEADA"/>
    <w:lvl w:ilvl="0" w:tplc="041D0015">
      <w:start w:val="1"/>
      <w:numFmt w:val="upp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D6B608B"/>
    <w:multiLevelType w:val="hybridMultilevel"/>
    <w:tmpl w:val="557027E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44251264"/>
    <w:multiLevelType w:val="hybridMultilevel"/>
    <w:tmpl w:val="F9CEF5DA"/>
    <w:lvl w:ilvl="0" w:tplc="041D0001">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52332CB8"/>
    <w:multiLevelType w:val="hybridMultilevel"/>
    <w:tmpl w:val="215E8B38"/>
    <w:lvl w:ilvl="0" w:tplc="78CA5C48">
      <w:start w:val="1"/>
      <w:numFmt w:val="decimal"/>
      <w:pStyle w:val="Botknormalnumrerad"/>
      <w:lvlText w:val="%1."/>
      <w:lvlJc w:val="left"/>
      <w:pPr>
        <w:tabs>
          <w:tab w:val="num" w:pos="1627"/>
        </w:tabs>
        <w:ind w:left="1627" w:hanging="360"/>
      </w:pPr>
    </w:lvl>
    <w:lvl w:ilvl="1" w:tplc="041D0019" w:tentative="1">
      <w:start w:val="1"/>
      <w:numFmt w:val="lowerLetter"/>
      <w:lvlText w:val="%2."/>
      <w:lvlJc w:val="left"/>
      <w:pPr>
        <w:tabs>
          <w:tab w:val="num" w:pos="2347"/>
        </w:tabs>
        <w:ind w:left="2347" w:hanging="360"/>
      </w:pPr>
    </w:lvl>
    <w:lvl w:ilvl="2" w:tplc="041D001B" w:tentative="1">
      <w:start w:val="1"/>
      <w:numFmt w:val="lowerRoman"/>
      <w:lvlText w:val="%3."/>
      <w:lvlJc w:val="right"/>
      <w:pPr>
        <w:tabs>
          <w:tab w:val="num" w:pos="3067"/>
        </w:tabs>
        <w:ind w:left="3067" w:hanging="180"/>
      </w:pPr>
    </w:lvl>
    <w:lvl w:ilvl="3" w:tplc="041D000F" w:tentative="1">
      <w:start w:val="1"/>
      <w:numFmt w:val="decimal"/>
      <w:lvlText w:val="%4."/>
      <w:lvlJc w:val="left"/>
      <w:pPr>
        <w:tabs>
          <w:tab w:val="num" w:pos="3787"/>
        </w:tabs>
        <w:ind w:left="3787" w:hanging="360"/>
      </w:pPr>
    </w:lvl>
    <w:lvl w:ilvl="4" w:tplc="041D0019" w:tentative="1">
      <w:start w:val="1"/>
      <w:numFmt w:val="lowerLetter"/>
      <w:lvlText w:val="%5."/>
      <w:lvlJc w:val="left"/>
      <w:pPr>
        <w:tabs>
          <w:tab w:val="num" w:pos="4507"/>
        </w:tabs>
        <w:ind w:left="4507" w:hanging="360"/>
      </w:pPr>
    </w:lvl>
    <w:lvl w:ilvl="5" w:tplc="041D001B" w:tentative="1">
      <w:start w:val="1"/>
      <w:numFmt w:val="lowerRoman"/>
      <w:lvlText w:val="%6."/>
      <w:lvlJc w:val="right"/>
      <w:pPr>
        <w:tabs>
          <w:tab w:val="num" w:pos="5227"/>
        </w:tabs>
        <w:ind w:left="5227" w:hanging="180"/>
      </w:pPr>
    </w:lvl>
    <w:lvl w:ilvl="6" w:tplc="041D000F" w:tentative="1">
      <w:start w:val="1"/>
      <w:numFmt w:val="decimal"/>
      <w:lvlText w:val="%7."/>
      <w:lvlJc w:val="left"/>
      <w:pPr>
        <w:tabs>
          <w:tab w:val="num" w:pos="5947"/>
        </w:tabs>
        <w:ind w:left="5947" w:hanging="360"/>
      </w:pPr>
    </w:lvl>
    <w:lvl w:ilvl="7" w:tplc="041D0019" w:tentative="1">
      <w:start w:val="1"/>
      <w:numFmt w:val="lowerLetter"/>
      <w:lvlText w:val="%8."/>
      <w:lvlJc w:val="left"/>
      <w:pPr>
        <w:tabs>
          <w:tab w:val="num" w:pos="6667"/>
        </w:tabs>
        <w:ind w:left="6667" w:hanging="360"/>
      </w:pPr>
    </w:lvl>
    <w:lvl w:ilvl="8" w:tplc="041D001B" w:tentative="1">
      <w:start w:val="1"/>
      <w:numFmt w:val="lowerRoman"/>
      <w:lvlText w:val="%9."/>
      <w:lvlJc w:val="right"/>
      <w:pPr>
        <w:tabs>
          <w:tab w:val="num" w:pos="7387"/>
        </w:tabs>
        <w:ind w:left="7387" w:hanging="180"/>
      </w:pPr>
    </w:lvl>
  </w:abstractNum>
  <w:abstractNum w:abstractNumId="10" w15:restartNumberingAfterBreak="0">
    <w:nsid w:val="55A44830"/>
    <w:multiLevelType w:val="hybridMultilevel"/>
    <w:tmpl w:val="AF56E710"/>
    <w:lvl w:ilvl="0" w:tplc="D0E43382">
      <w:start w:val="1"/>
      <w:numFmt w:val="lowerLetter"/>
      <w:lvlText w:val="%1."/>
      <w:lvlJc w:val="left"/>
      <w:pPr>
        <w:ind w:left="720" w:hanging="360"/>
      </w:pPr>
      <w:rPr>
        <w:rFonts w:hint="default"/>
        <w:sz w:val="36"/>
        <w:szCs w:val="36"/>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580A3429"/>
    <w:multiLevelType w:val="hybridMultilevel"/>
    <w:tmpl w:val="6C4290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58EE64DA"/>
    <w:multiLevelType w:val="hybridMultilevel"/>
    <w:tmpl w:val="8B82A5BE"/>
    <w:lvl w:ilvl="0" w:tplc="D0E43382">
      <w:start w:val="1"/>
      <w:numFmt w:val="lowerLetter"/>
      <w:lvlText w:val="%1."/>
      <w:lvlJc w:val="left"/>
      <w:pPr>
        <w:ind w:left="720" w:hanging="360"/>
      </w:pPr>
      <w:rPr>
        <w:rFonts w:hint="default"/>
        <w:sz w:val="36"/>
        <w:szCs w:val="36"/>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5B4D51DA"/>
    <w:multiLevelType w:val="hybridMultilevel"/>
    <w:tmpl w:val="486EF6F0"/>
    <w:lvl w:ilvl="0" w:tplc="4B7677A0">
      <w:start w:val="1"/>
      <w:numFmt w:val="bullet"/>
      <w:pStyle w:val="Botknormalpunktlista"/>
      <w:lvlText w:val=""/>
      <w:lvlJc w:val="left"/>
      <w:pPr>
        <w:tabs>
          <w:tab w:val="num" w:pos="567"/>
        </w:tabs>
        <w:ind w:left="567" w:hanging="567"/>
      </w:pPr>
      <w:rPr>
        <w:rFonts w:ascii="Symbol" w:hAnsi="Symbol" w:hint="default"/>
      </w:rPr>
    </w:lvl>
    <w:lvl w:ilvl="1" w:tplc="041D0009">
      <w:start w:val="1"/>
      <w:numFmt w:val="bullet"/>
      <w:lvlText w:val=""/>
      <w:lvlJc w:val="left"/>
      <w:pPr>
        <w:tabs>
          <w:tab w:val="num" w:pos="1440"/>
        </w:tabs>
        <w:ind w:left="1440" w:hanging="360"/>
      </w:pPr>
      <w:rPr>
        <w:rFonts w:ascii="Wingdings" w:hAnsi="Wingdings"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C585469"/>
    <w:multiLevelType w:val="hybridMultilevel"/>
    <w:tmpl w:val="584A98EE"/>
    <w:lvl w:ilvl="0" w:tplc="041D0019">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70122696"/>
    <w:multiLevelType w:val="hybridMultilevel"/>
    <w:tmpl w:val="F3CA54D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704C5516"/>
    <w:multiLevelType w:val="hybridMultilevel"/>
    <w:tmpl w:val="9D7AD3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1411991"/>
    <w:multiLevelType w:val="hybridMultilevel"/>
    <w:tmpl w:val="181EB50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15221FD"/>
    <w:multiLevelType w:val="hybridMultilevel"/>
    <w:tmpl w:val="31CA925C"/>
    <w:lvl w:ilvl="0" w:tplc="041D000F">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9" w15:restartNumberingAfterBreak="0">
    <w:nsid w:val="7D4C2204"/>
    <w:multiLevelType w:val="hybridMultilevel"/>
    <w:tmpl w:val="DDC8D02E"/>
    <w:lvl w:ilvl="0" w:tplc="041D0019">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270170253">
    <w:abstractNumId w:val="9"/>
  </w:num>
  <w:num w:numId="2" w16cid:durableId="1403404353">
    <w:abstractNumId w:val="13"/>
  </w:num>
  <w:num w:numId="3" w16cid:durableId="562840230">
    <w:abstractNumId w:val="11"/>
  </w:num>
  <w:num w:numId="4" w16cid:durableId="264925815">
    <w:abstractNumId w:val="18"/>
  </w:num>
  <w:num w:numId="5" w16cid:durableId="159782624">
    <w:abstractNumId w:val="1"/>
  </w:num>
  <w:num w:numId="6" w16cid:durableId="1327703966">
    <w:abstractNumId w:val="0"/>
  </w:num>
  <w:num w:numId="7" w16cid:durableId="569391147">
    <w:abstractNumId w:val="8"/>
  </w:num>
  <w:num w:numId="8" w16cid:durableId="598178428">
    <w:abstractNumId w:val="15"/>
  </w:num>
  <w:num w:numId="9" w16cid:durableId="890193924">
    <w:abstractNumId w:val="16"/>
  </w:num>
  <w:num w:numId="10" w16cid:durableId="1288925864">
    <w:abstractNumId w:val="17"/>
  </w:num>
  <w:num w:numId="11" w16cid:durableId="1707217711">
    <w:abstractNumId w:val="6"/>
  </w:num>
  <w:num w:numId="12" w16cid:durableId="18430836">
    <w:abstractNumId w:val="7"/>
  </w:num>
  <w:num w:numId="13" w16cid:durableId="374699539">
    <w:abstractNumId w:val="14"/>
  </w:num>
  <w:num w:numId="14" w16cid:durableId="799343139">
    <w:abstractNumId w:val="3"/>
  </w:num>
  <w:num w:numId="15" w16cid:durableId="1078553190">
    <w:abstractNumId w:val="19"/>
  </w:num>
  <w:num w:numId="16" w16cid:durableId="627206070">
    <w:abstractNumId w:val="4"/>
  </w:num>
  <w:num w:numId="17" w16cid:durableId="990602882">
    <w:abstractNumId w:val="10"/>
  </w:num>
  <w:num w:numId="18" w16cid:durableId="53508586">
    <w:abstractNumId w:val="5"/>
  </w:num>
  <w:num w:numId="19" w16cid:durableId="1610698561">
    <w:abstractNumId w:val="12"/>
  </w:num>
  <w:num w:numId="20" w16cid:durableId="8933914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doNotHyphenateCap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atum_Tid_0" w:val="2008-11-01 22:51:06"/>
    <w:docVar w:name="DokumentNr" w:val="8"/>
    <w:docVar w:name="Kund" w:val="Botkyrka"/>
    <w:docVar w:name="Language" w:val="Svenska"/>
    <w:docVar w:name="Mall" w:val="SbgDataBotkyrka"/>
    <w:docVar w:name="Namnd" w:val="Ja"/>
    <w:docVar w:name="SbgData" w:val="SbgDataBotkyrka, version: 2.3.0"/>
  </w:docVars>
  <w:rsids>
    <w:rsidRoot w:val="00A04B42"/>
    <w:rsid w:val="00007C21"/>
    <w:rsid w:val="00026D79"/>
    <w:rsid w:val="00032D5A"/>
    <w:rsid w:val="00035999"/>
    <w:rsid w:val="0004349C"/>
    <w:rsid w:val="00054051"/>
    <w:rsid w:val="00057172"/>
    <w:rsid w:val="00063A9E"/>
    <w:rsid w:val="00072A8F"/>
    <w:rsid w:val="0007565B"/>
    <w:rsid w:val="00090A15"/>
    <w:rsid w:val="0009292B"/>
    <w:rsid w:val="0009336D"/>
    <w:rsid w:val="000A4BD3"/>
    <w:rsid w:val="000B3A3D"/>
    <w:rsid w:val="000B3E79"/>
    <w:rsid w:val="000B5DF5"/>
    <w:rsid w:val="000C0DF8"/>
    <w:rsid w:val="000C406D"/>
    <w:rsid w:val="000C5CB0"/>
    <w:rsid w:val="000C65E6"/>
    <w:rsid w:val="000E5E9D"/>
    <w:rsid w:val="000E7B37"/>
    <w:rsid w:val="000F1DF4"/>
    <w:rsid w:val="000F3595"/>
    <w:rsid w:val="001002E3"/>
    <w:rsid w:val="001110B9"/>
    <w:rsid w:val="00131B9E"/>
    <w:rsid w:val="0014306B"/>
    <w:rsid w:val="001503C3"/>
    <w:rsid w:val="001A0049"/>
    <w:rsid w:val="001A2906"/>
    <w:rsid w:val="001A5A71"/>
    <w:rsid w:val="001B040D"/>
    <w:rsid w:val="001E15D0"/>
    <w:rsid w:val="001F5D22"/>
    <w:rsid w:val="001F77C8"/>
    <w:rsid w:val="00200180"/>
    <w:rsid w:val="00215DBD"/>
    <w:rsid w:val="0022118F"/>
    <w:rsid w:val="002212DA"/>
    <w:rsid w:val="00221DB9"/>
    <w:rsid w:val="00226391"/>
    <w:rsid w:val="0023636E"/>
    <w:rsid w:val="00243C04"/>
    <w:rsid w:val="0024415F"/>
    <w:rsid w:val="00250F9A"/>
    <w:rsid w:val="002636FB"/>
    <w:rsid w:val="002918B2"/>
    <w:rsid w:val="00291A62"/>
    <w:rsid w:val="00297FC8"/>
    <w:rsid w:val="002A2AA6"/>
    <w:rsid w:val="002A4F09"/>
    <w:rsid w:val="002B617A"/>
    <w:rsid w:val="002C2E8E"/>
    <w:rsid w:val="002C5FD1"/>
    <w:rsid w:val="002C7441"/>
    <w:rsid w:val="002D5DD7"/>
    <w:rsid w:val="002E0210"/>
    <w:rsid w:val="002E4E2F"/>
    <w:rsid w:val="002F66A6"/>
    <w:rsid w:val="003051E5"/>
    <w:rsid w:val="00314738"/>
    <w:rsid w:val="003315A2"/>
    <w:rsid w:val="00343A53"/>
    <w:rsid w:val="0035411F"/>
    <w:rsid w:val="00360964"/>
    <w:rsid w:val="0036790A"/>
    <w:rsid w:val="00380B8F"/>
    <w:rsid w:val="003818AD"/>
    <w:rsid w:val="003A0922"/>
    <w:rsid w:val="003A5802"/>
    <w:rsid w:val="003B1350"/>
    <w:rsid w:val="003B323C"/>
    <w:rsid w:val="003B7677"/>
    <w:rsid w:val="003C1C19"/>
    <w:rsid w:val="003C236E"/>
    <w:rsid w:val="003E7F7F"/>
    <w:rsid w:val="004075A5"/>
    <w:rsid w:val="00417F0C"/>
    <w:rsid w:val="00441152"/>
    <w:rsid w:val="0046751B"/>
    <w:rsid w:val="00481C05"/>
    <w:rsid w:val="00485839"/>
    <w:rsid w:val="004920FD"/>
    <w:rsid w:val="00492DF2"/>
    <w:rsid w:val="004A4373"/>
    <w:rsid w:val="004A7B32"/>
    <w:rsid w:val="004B1A51"/>
    <w:rsid w:val="004C096B"/>
    <w:rsid w:val="004D23F5"/>
    <w:rsid w:val="004D7FA9"/>
    <w:rsid w:val="00502D71"/>
    <w:rsid w:val="005339CF"/>
    <w:rsid w:val="0053767A"/>
    <w:rsid w:val="00552B71"/>
    <w:rsid w:val="005603A8"/>
    <w:rsid w:val="00560A4C"/>
    <w:rsid w:val="005746D8"/>
    <w:rsid w:val="005760A8"/>
    <w:rsid w:val="00580316"/>
    <w:rsid w:val="006031D3"/>
    <w:rsid w:val="00606EE9"/>
    <w:rsid w:val="00621E4F"/>
    <w:rsid w:val="0062582C"/>
    <w:rsid w:val="006439C1"/>
    <w:rsid w:val="006447ED"/>
    <w:rsid w:val="00664ED2"/>
    <w:rsid w:val="00676BB5"/>
    <w:rsid w:val="006810A0"/>
    <w:rsid w:val="006B32FC"/>
    <w:rsid w:val="006C3C7D"/>
    <w:rsid w:val="006E45EE"/>
    <w:rsid w:val="006F72E8"/>
    <w:rsid w:val="007009BC"/>
    <w:rsid w:val="0070564B"/>
    <w:rsid w:val="00725F71"/>
    <w:rsid w:val="007347C2"/>
    <w:rsid w:val="007421EC"/>
    <w:rsid w:val="00746150"/>
    <w:rsid w:val="0075717B"/>
    <w:rsid w:val="007620C7"/>
    <w:rsid w:val="00776278"/>
    <w:rsid w:val="0077784D"/>
    <w:rsid w:val="0079189F"/>
    <w:rsid w:val="0079299F"/>
    <w:rsid w:val="007A1B02"/>
    <w:rsid w:val="007A33EA"/>
    <w:rsid w:val="007B1EC1"/>
    <w:rsid w:val="007B2DD6"/>
    <w:rsid w:val="007B3ABA"/>
    <w:rsid w:val="007B3B54"/>
    <w:rsid w:val="007B4A0A"/>
    <w:rsid w:val="007C3633"/>
    <w:rsid w:val="007C4EFE"/>
    <w:rsid w:val="007F7A0B"/>
    <w:rsid w:val="0080144F"/>
    <w:rsid w:val="00801B2D"/>
    <w:rsid w:val="0080351C"/>
    <w:rsid w:val="0080562F"/>
    <w:rsid w:val="00812ABE"/>
    <w:rsid w:val="008306CD"/>
    <w:rsid w:val="00847080"/>
    <w:rsid w:val="00863EB8"/>
    <w:rsid w:val="00877DFE"/>
    <w:rsid w:val="00893B35"/>
    <w:rsid w:val="008E2646"/>
    <w:rsid w:val="008E5587"/>
    <w:rsid w:val="008E7F6D"/>
    <w:rsid w:val="009016C0"/>
    <w:rsid w:val="00903BCD"/>
    <w:rsid w:val="00906DEC"/>
    <w:rsid w:val="009119F2"/>
    <w:rsid w:val="00915875"/>
    <w:rsid w:val="009251D2"/>
    <w:rsid w:val="00947D8B"/>
    <w:rsid w:val="00962233"/>
    <w:rsid w:val="00965C4E"/>
    <w:rsid w:val="00967F30"/>
    <w:rsid w:val="0098006B"/>
    <w:rsid w:val="00980179"/>
    <w:rsid w:val="009825C2"/>
    <w:rsid w:val="0098674B"/>
    <w:rsid w:val="00994AF2"/>
    <w:rsid w:val="009C50A9"/>
    <w:rsid w:val="009D41F4"/>
    <w:rsid w:val="009E6075"/>
    <w:rsid w:val="009E66F0"/>
    <w:rsid w:val="009F10E1"/>
    <w:rsid w:val="00A04B42"/>
    <w:rsid w:val="00A32267"/>
    <w:rsid w:val="00A50EA9"/>
    <w:rsid w:val="00A870AF"/>
    <w:rsid w:val="00A91CE1"/>
    <w:rsid w:val="00A93A45"/>
    <w:rsid w:val="00AA61A8"/>
    <w:rsid w:val="00AD7313"/>
    <w:rsid w:val="00B25109"/>
    <w:rsid w:val="00B2579C"/>
    <w:rsid w:val="00B3162D"/>
    <w:rsid w:val="00B41248"/>
    <w:rsid w:val="00B63F76"/>
    <w:rsid w:val="00B85804"/>
    <w:rsid w:val="00B93FD7"/>
    <w:rsid w:val="00B95226"/>
    <w:rsid w:val="00BA7A73"/>
    <w:rsid w:val="00BD599C"/>
    <w:rsid w:val="00BE5448"/>
    <w:rsid w:val="00BE7966"/>
    <w:rsid w:val="00C14288"/>
    <w:rsid w:val="00C67A6B"/>
    <w:rsid w:val="00C7304D"/>
    <w:rsid w:val="00CB2050"/>
    <w:rsid w:val="00CB27A4"/>
    <w:rsid w:val="00CB7D54"/>
    <w:rsid w:val="00CC0C30"/>
    <w:rsid w:val="00CC2F54"/>
    <w:rsid w:val="00CC50F9"/>
    <w:rsid w:val="00CD7CAC"/>
    <w:rsid w:val="00CE6287"/>
    <w:rsid w:val="00CF24F0"/>
    <w:rsid w:val="00D00C8F"/>
    <w:rsid w:val="00D014CD"/>
    <w:rsid w:val="00D035CE"/>
    <w:rsid w:val="00D2068B"/>
    <w:rsid w:val="00D24062"/>
    <w:rsid w:val="00D365DD"/>
    <w:rsid w:val="00D36C2E"/>
    <w:rsid w:val="00D47560"/>
    <w:rsid w:val="00D74F4F"/>
    <w:rsid w:val="00D8093E"/>
    <w:rsid w:val="00D83A73"/>
    <w:rsid w:val="00D91BC9"/>
    <w:rsid w:val="00D9206B"/>
    <w:rsid w:val="00D926EB"/>
    <w:rsid w:val="00D9309A"/>
    <w:rsid w:val="00DC058C"/>
    <w:rsid w:val="00DC1839"/>
    <w:rsid w:val="00E02013"/>
    <w:rsid w:val="00E03D05"/>
    <w:rsid w:val="00E35CA3"/>
    <w:rsid w:val="00E54E6E"/>
    <w:rsid w:val="00E66FBC"/>
    <w:rsid w:val="00E72395"/>
    <w:rsid w:val="00E8698B"/>
    <w:rsid w:val="00EA62FA"/>
    <w:rsid w:val="00EB00AA"/>
    <w:rsid w:val="00EB22BB"/>
    <w:rsid w:val="00EC0831"/>
    <w:rsid w:val="00EC0846"/>
    <w:rsid w:val="00EC3937"/>
    <w:rsid w:val="00ED68B5"/>
    <w:rsid w:val="00EE7F99"/>
    <w:rsid w:val="00EF712F"/>
    <w:rsid w:val="00F02C3E"/>
    <w:rsid w:val="00F06256"/>
    <w:rsid w:val="00F07229"/>
    <w:rsid w:val="00F103E8"/>
    <w:rsid w:val="00F152B3"/>
    <w:rsid w:val="00F21DBC"/>
    <w:rsid w:val="00F33235"/>
    <w:rsid w:val="00F64A9F"/>
    <w:rsid w:val="00F90ABA"/>
    <w:rsid w:val="00FA756B"/>
    <w:rsid w:val="00FB68C7"/>
    <w:rsid w:val="00FB7B71"/>
    <w:rsid w:val="00FC3A7C"/>
    <w:rsid w:val="00FF2E12"/>
    <w:rsid w:val="00FF3A1B"/>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F717F4"/>
  <w15:docId w15:val="{A14425B9-C76B-4CE9-862C-62549F1FC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semiHidden/>
    <w:qFormat/>
    <w:rsid w:val="0035411F"/>
  </w:style>
  <w:style w:type="paragraph" w:styleId="Rubrik1">
    <w:name w:val="heading 1"/>
    <w:basedOn w:val="Normal"/>
    <w:next w:val="Normal"/>
    <w:semiHidden/>
    <w:qFormat/>
    <w:pPr>
      <w:keepNext/>
      <w:ind w:left="567"/>
      <w:outlineLvl w:val="0"/>
    </w:pPr>
    <w:rPr>
      <w:sz w:val="24"/>
    </w:rPr>
  </w:style>
  <w:style w:type="paragraph" w:styleId="Rubrik2">
    <w:name w:val="heading 2"/>
    <w:basedOn w:val="Normal"/>
    <w:next w:val="Normal"/>
    <w:semiHidden/>
    <w:qFormat/>
    <w:pPr>
      <w:keepNext/>
      <w:spacing w:before="240" w:after="60"/>
      <w:outlineLvl w:val="1"/>
    </w:pPr>
    <w:rPr>
      <w:rFonts w:ascii="Arial" w:hAnsi="Arial"/>
      <w:b/>
      <w:i/>
      <w:sz w:val="24"/>
    </w:rPr>
  </w:style>
  <w:style w:type="paragraph" w:styleId="Rubrik3">
    <w:name w:val="heading 3"/>
    <w:basedOn w:val="Normal"/>
    <w:next w:val="Normal"/>
    <w:semiHidden/>
    <w:qFormat/>
    <w:pPr>
      <w:keepNext/>
      <w:spacing w:before="240" w:after="60"/>
      <w:outlineLvl w:val="2"/>
    </w:pPr>
    <w:rPr>
      <w:rFonts w:ascii="Arial" w:hAnsi="Arial"/>
      <w:sz w:val="24"/>
    </w:rPr>
  </w:style>
  <w:style w:type="paragraph" w:styleId="Rubrik4">
    <w:name w:val="heading 4"/>
    <w:basedOn w:val="Normal"/>
    <w:next w:val="Normal"/>
    <w:semiHidden/>
    <w:qFormat/>
    <w:pPr>
      <w:keepNext/>
      <w:spacing w:before="240" w:after="60"/>
      <w:outlineLvl w:val="3"/>
    </w:pPr>
    <w:rPr>
      <w:b/>
      <w:bCs/>
      <w:sz w:val="28"/>
      <w:szCs w:val="28"/>
    </w:rPr>
  </w:style>
  <w:style w:type="paragraph" w:styleId="Rubrik5">
    <w:name w:val="heading 5"/>
    <w:basedOn w:val="Normal"/>
    <w:next w:val="Normal"/>
    <w:semiHidden/>
    <w:qFormat/>
    <w:pPr>
      <w:spacing w:before="240" w:after="60"/>
      <w:outlineLvl w:val="4"/>
    </w:pPr>
    <w:rPr>
      <w:b/>
      <w:bCs/>
      <w:i/>
      <w:iCs/>
      <w:sz w:val="26"/>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tyle>
  <w:style w:type="paragraph" w:styleId="Sidfot">
    <w:name w:val="footer"/>
    <w:basedOn w:val="Normal"/>
    <w:link w:val="SidfotChar"/>
    <w:uiPriority w:val="99"/>
    <w:pPr>
      <w:tabs>
        <w:tab w:val="center" w:pos="4536"/>
        <w:tab w:val="right" w:pos="9072"/>
      </w:tabs>
    </w:pPr>
  </w:style>
  <w:style w:type="paragraph" w:customStyle="1" w:styleId="BkRub1">
    <w:name w:val="Bk Rub1"/>
    <w:basedOn w:val="Botknormal"/>
    <w:next w:val="Botknormal"/>
    <w:qFormat/>
    <w:pPr>
      <w:spacing w:after="120"/>
      <w:outlineLvl w:val="0"/>
    </w:pPr>
    <w:rPr>
      <w:rFonts w:ascii="Arial" w:hAnsi="Arial"/>
      <w:b/>
      <w:sz w:val="26"/>
    </w:rPr>
  </w:style>
  <w:style w:type="paragraph" w:customStyle="1" w:styleId="Botknormal">
    <w:name w:val="Botk normal"/>
    <w:link w:val="BotknormalChar"/>
    <w:uiPriority w:val="99"/>
    <w:qFormat/>
    <w:rsid w:val="00725F71"/>
    <w:pPr>
      <w:spacing w:line="260" w:lineRule="atLeast"/>
    </w:pPr>
    <w:rPr>
      <w:sz w:val="24"/>
    </w:rPr>
  </w:style>
  <w:style w:type="paragraph" w:customStyle="1" w:styleId="Botkyrkasidhuvudsid2">
    <w:name w:val="Botkyrka sidhuvud sid 2"/>
    <w:pPr>
      <w:tabs>
        <w:tab w:val="left" w:pos="5415"/>
        <w:tab w:val="right" w:pos="9639"/>
      </w:tabs>
    </w:pPr>
    <w:rPr>
      <w:rFonts w:ascii="Arial" w:hAnsi="Arial"/>
      <w:sz w:val="18"/>
    </w:rPr>
  </w:style>
  <w:style w:type="paragraph" w:customStyle="1" w:styleId="Botkyrkawebbadress">
    <w:name w:val="Botkyrka webbadress"/>
    <w:basedOn w:val="Normal"/>
    <w:pPr>
      <w:framePr w:h="227" w:hSpace="142" w:wrap="around" w:vAnchor="page" w:hAnchor="page" w:x="1419" w:y="15338" w:anchorLock="1"/>
      <w:shd w:val="solid" w:color="FFFFFF" w:fill="FFFFFF"/>
    </w:pPr>
    <w:rPr>
      <w:rFonts w:ascii="Arial" w:hAnsi="Arial"/>
      <w:spacing w:val="10"/>
      <w:sz w:val="16"/>
    </w:rPr>
  </w:style>
  <w:style w:type="character" w:customStyle="1" w:styleId="Botkyrkasidfot">
    <w:name w:val="Botkyrka sidfot"/>
    <w:basedOn w:val="Standardstycketeckensnitt"/>
    <w:uiPriority w:val="99"/>
    <w:rPr>
      <w:rFonts w:ascii="Arial" w:hAnsi="Arial"/>
      <w:sz w:val="16"/>
    </w:rPr>
  </w:style>
  <w:style w:type="paragraph" w:customStyle="1" w:styleId="BkRub2">
    <w:name w:val="Bk Rub2"/>
    <w:basedOn w:val="Botknormal"/>
    <w:next w:val="Botknormal"/>
    <w:qFormat/>
    <w:pPr>
      <w:spacing w:after="60"/>
      <w:outlineLvl w:val="1"/>
    </w:pPr>
    <w:rPr>
      <w:rFonts w:ascii="Arial" w:hAnsi="Arial"/>
      <w:b/>
      <w:sz w:val="22"/>
    </w:rPr>
  </w:style>
  <w:style w:type="paragraph" w:customStyle="1" w:styleId="BkRub3">
    <w:name w:val="Bk Rub3"/>
    <w:basedOn w:val="Botknormal"/>
    <w:next w:val="Botknormal"/>
    <w:qFormat/>
    <w:pPr>
      <w:spacing w:after="60"/>
      <w:outlineLvl w:val="2"/>
    </w:pPr>
    <w:rPr>
      <w:rFonts w:ascii="Arial" w:hAnsi="Arial"/>
      <w:sz w:val="22"/>
    </w:rPr>
  </w:style>
  <w:style w:type="paragraph" w:customStyle="1" w:styleId="Botknormaltabell">
    <w:name w:val="Botk normal tabell"/>
    <w:basedOn w:val="Botknormal"/>
    <w:qFormat/>
  </w:style>
  <w:style w:type="character" w:customStyle="1" w:styleId="BotkArial9">
    <w:name w:val="Botk Arial9"/>
    <w:basedOn w:val="Standardstycketeckensnitt"/>
    <w:rPr>
      <w:rFonts w:ascii="Arial" w:hAnsi="Arial"/>
      <w:spacing w:val="10"/>
      <w:sz w:val="18"/>
    </w:rPr>
  </w:style>
  <w:style w:type="paragraph" w:customStyle="1" w:styleId="BotkRubrik1tabell">
    <w:name w:val="Botk Rubrik 1 tabell"/>
    <w:basedOn w:val="Normal"/>
    <w:next w:val="Botknormaltabell"/>
    <w:qFormat/>
    <w:pPr>
      <w:spacing w:after="120" w:line="260" w:lineRule="exact"/>
    </w:pPr>
    <w:rPr>
      <w:rFonts w:ascii="Arial" w:hAnsi="Arial"/>
      <w:b/>
      <w:sz w:val="26"/>
    </w:rPr>
  </w:style>
  <w:style w:type="paragraph" w:styleId="Innehll1">
    <w:name w:val="toc 1"/>
    <w:basedOn w:val="Normal"/>
    <w:next w:val="Botknormal"/>
    <w:autoRedefine/>
    <w:semiHidden/>
    <w:pPr>
      <w:tabs>
        <w:tab w:val="right" w:leader="dot" w:pos="8364"/>
      </w:tabs>
      <w:spacing w:line="260" w:lineRule="exact"/>
      <w:ind w:left="907" w:right="1588"/>
    </w:pPr>
    <w:rPr>
      <w:rFonts w:ascii="Arial" w:hAnsi="Arial"/>
      <w:b/>
      <w:noProof/>
      <w:sz w:val="26"/>
    </w:rPr>
  </w:style>
  <w:style w:type="paragraph" w:styleId="Innehll2">
    <w:name w:val="toc 2"/>
    <w:basedOn w:val="Normal"/>
    <w:next w:val="Botknormal"/>
    <w:autoRedefine/>
    <w:semiHidden/>
    <w:pPr>
      <w:tabs>
        <w:tab w:val="right" w:leader="dot" w:pos="8364"/>
      </w:tabs>
      <w:spacing w:line="260" w:lineRule="exact"/>
      <w:ind w:left="1474" w:right="1588"/>
    </w:pPr>
    <w:rPr>
      <w:rFonts w:ascii="Arial" w:hAnsi="Arial"/>
      <w:b/>
      <w:noProof/>
      <w:sz w:val="22"/>
    </w:rPr>
  </w:style>
  <w:style w:type="paragraph" w:styleId="Innehll3">
    <w:name w:val="toc 3"/>
    <w:basedOn w:val="Normal"/>
    <w:next w:val="Botknormal"/>
    <w:autoRedefine/>
    <w:semiHidden/>
    <w:pPr>
      <w:tabs>
        <w:tab w:val="right" w:leader="dot" w:pos="8363"/>
      </w:tabs>
      <w:spacing w:line="260" w:lineRule="exact"/>
      <w:ind w:left="2041" w:right="1588"/>
    </w:pPr>
    <w:rPr>
      <w:rFonts w:ascii="Arial" w:hAnsi="Arial"/>
      <w:noProof/>
      <w:sz w:val="22"/>
    </w:rPr>
  </w:style>
  <w:style w:type="paragraph" w:styleId="Innehll4">
    <w:name w:val="toc 4"/>
    <w:basedOn w:val="Innehll3"/>
    <w:next w:val="Normal"/>
    <w:autoRedefine/>
    <w:semiHidden/>
    <w:pPr>
      <w:ind w:left="2268"/>
    </w:pPr>
  </w:style>
  <w:style w:type="paragraph" w:styleId="Innehll5">
    <w:name w:val="toc 5"/>
    <w:basedOn w:val="Innehll4"/>
    <w:next w:val="Normal"/>
    <w:autoRedefine/>
    <w:semiHidden/>
    <w:pPr>
      <w:ind w:left="2552"/>
    </w:pPr>
  </w:style>
  <w:style w:type="paragraph" w:styleId="Innehll6">
    <w:name w:val="toc 6"/>
    <w:basedOn w:val="Normal"/>
    <w:next w:val="Normal"/>
    <w:autoRedefine/>
    <w:semiHidden/>
    <w:pPr>
      <w:ind w:left="1000"/>
    </w:pPr>
  </w:style>
  <w:style w:type="paragraph" w:styleId="Innehll7">
    <w:name w:val="toc 7"/>
    <w:basedOn w:val="Normal"/>
    <w:next w:val="Normal"/>
    <w:autoRedefine/>
    <w:semiHidden/>
    <w:pPr>
      <w:ind w:left="1200"/>
    </w:pPr>
  </w:style>
  <w:style w:type="paragraph" w:styleId="Innehll8">
    <w:name w:val="toc 8"/>
    <w:basedOn w:val="Normal"/>
    <w:next w:val="Normal"/>
    <w:autoRedefine/>
    <w:semiHidden/>
    <w:pPr>
      <w:ind w:left="1400"/>
    </w:pPr>
  </w:style>
  <w:style w:type="paragraph" w:styleId="Innehll9">
    <w:name w:val="toc 9"/>
    <w:basedOn w:val="Normal"/>
    <w:next w:val="Normal"/>
    <w:autoRedefine/>
    <w:semiHidden/>
    <w:pPr>
      <w:ind w:left="1600"/>
    </w:pPr>
  </w:style>
  <w:style w:type="paragraph" w:customStyle="1" w:styleId="Botknormalindragen">
    <w:name w:val="Botk normal indragen"/>
    <w:basedOn w:val="Botknormal"/>
    <w:next w:val="Botknormal"/>
    <w:qFormat/>
    <w:rsid w:val="0035411F"/>
    <w:pPr>
      <w:tabs>
        <w:tab w:val="left" w:pos="454"/>
      </w:tabs>
      <w:ind w:left="454"/>
    </w:pPr>
    <w:rPr>
      <w:lang w:eastAsia="en-US"/>
    </w:rPr>
  </w:style>
  <w:style w:type="paragraph" w:customStyle="1" w:styleId="Botknormalnumrerad">
    <w:name w:val="Botk normal numrerad"/>
    <w:basedOn w:val="Botknormal"/>
    <w:qFormat/>
    <w:pPr>
      <w:numPr>
        <w:numId w:val="1"/>
      </w:numPr>
      <w:tabs>
        <w:tab w:val="clear" w:pos="1627"/>
        <w:tab w:val="num" w:pos="1400"/>
      </w:tabs>
      <w:ind w:left="1400" w:hanging="500"/>
    </w:pPr>
    <w:rPr>
      <w:lang w:eastAsia="en-US"/>
    </w:rPr>
  </w:style>
  <w:style w:type="paragraph" w:customStyle="1" w:styleId="Botknormalpunktlista">
    <w:name w:val="Botk normal punktlista"/>
    <w:basedOn w:val="Botknormal"/>
    <w:qFormat/>
    <w:rsid w:val="0035411F"/>
    <w:pPr>
      <w:numPr>
        <w:numId w:val="2"/>
      </w:numPr>
      <w:tabs>
        <w:tab w:val="clear" w:pos="567"/>
        <w:tab w:val="left" w:pos="454"/>
      </w:tabs>
      <w:ind w:left="454" w:hanging="454"/>
    </w:pPr>
    <w:rPr>
      <w:lang w:eastAsia="en-US"/>
    </w:rPr>
  </w:style>
  <w:style w:type="paragraph" w:styleId="Ballongtext">
    <w:name w:val="Balloon Text"/>
    <w:basedOn w:val="Normal"/>
    <w:link w:val="BallongtextChar"/>
    <w:uiPriority w:val="99"/>
    <w:semiHidden/>
    <w:rsid w:val="006F72E8"/>
    <w:rPr>
      <w:rFonts w:ascii="Tahoma" w:hAnsi="Tahoma" w:cs="Tahoma"/>
      <w:sz w:val="16"/>
      <w:szCs w:val="16"/>
    </w:rPr>
  </w:style>
  <w:style w:type="paragraph" w:customStyle="1" w:styleId="BkRub4">
    <w:name w:val="Bk Rub4"/>
    <w:basedOn w:val="BkRub3"/>
    <w:next w:val="Botknormal"/>
    <w:qFormat/>
    <w:pPr>
      <w:outlineLvl w:val="3"/>
    </w:pPr>
    <w:rPr>
      <w:rFonts w:ascii="Times New Roman" w:hAnsi="Times New Roman"/>
      <w:b/>
      <w:sz w:val="24"/>
    </w:rPr>
  </w:style>
  <w:style w:type="paragraph" w:customStyle="1" w:styleId="BkRub5">
    <w:name w:val="Bk Rub5"/>
    <w:basedOn w:val="BkRub4"/>
    <w:next w:val="Botknormal"/>
    <w:qFormat/>
    <w:pPr>
      <w:outlineLvl w:val="4"/>
    </w:pPr>
    <w:rPr>
      <w:b w:val="0"/>
      <w:i/>
    </w:rPr>
  </w:style>
  <w:style w:type="character" w:customStyle="1" w:styleId="BallongtextChar">
    <w:name w:val="Ballongtext Char"/>
    <w:basedOn w:val="Standardstycketeckensnitt"/>
    <w:link w:val="Ballongtext"/>
    <w:uiPriority w:val="99"/>
    <w:semiHidden/>
    <w:rsid w:val="0035411F"/>
    <w:rPr>
      <w:rFonts w:ascii="Tahoma" w:hAnsi="Tahoma" w:cs="Tahoma"/>
      <w:sz w:val="16"/>
      <w:szCs w:val="16"/>
    </w:rPr>
  </w:style>
  <w:style w:type="character" w:styleId="Hyperlnk">
    <w:name w:val="Hyperlink"/>
    <w:basedOn w:val="Standardstycketeckensnitt"/>
    <w:semiHidden/>
    <w:rsid w:val="00A04B42"/>
    <w:rPr>
      <w:color w:val="0000FF" w:themeColor="hyperlink"/>
      <w:u w:val="single"/>
    </w:rPr>
  </w:style>
  <w:style w:type="paragraph" w:styleId="Liststycke">
    <w:name w:val="List Paragraph"/>
    <w:basedOn w:val="Normal"/>
    <w:uiPriority w:val="34"/>
    <w:qFormat/>
    <w:rsid w:val="00441152"/>
    <w:pPr>
      <w:ind w:left="1304"/>
    </w:pPr>
  </w:style>
  <w:style w:type="table" w:styleId="Tabellrutnt">
    <w:name w:val="Table Grid"/>
    <w:basedOn w:val="Normaltabell"/>
    <w:rsid w:val="00CD7C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dfotChar">
    <w:name w:val="Sidfot Char"/>
    <w:basedOn w:val="Standardstycketeckensnitt"/>
    <w:link w:val="Sidfot"/>
    <w:uiPriority w:val="99"/>
    <w:rsid w:val="00E72395"/>
  </w:style>
  <w:style w:type="paragraph" w:customStyle="1" w:styleId="BotkRubrik2">
    <w:name w:val="Botk Rubrik 2"/>
    <w:basedOn w:val="Botknormal"/>
    <w:next w:val="Botknormal"/>
    <w:link w:val="BotkRubrik2Char"/>
    <w:uiPriority w:val="99"/>
    <w:rsid w:val="00E72395"/>
    <w:pPr>
      <w:tabs>
        <w:tab w:val="left" w:pos="5330"/>
      </w:tabs>
      <w:autoSpaceDE w:val="0"/>
      <w:autoSpaceDN w:val="0"/>
      <w:spacing w:after="60" w:line="260" w:lineRule="exact"/>
      <w:ind w:left="907" w:right="1531"/>
      <w:outlineLvl w:val="1"/>
    </w:pPr>
    <w:rPr>
      <w:rFonts w:ascii="Arial" w:hAnsi="Arial" w:cs="Arial"/>
      <w:b/>
      <w:bCs/>
    </w:rPr>
  </w:style>
  <w:style w:type="character" w:customStyle="1" w:styleId="BotknormalChar">
    <w:name w:val="Botk normal Char"/>
    <w:basedOn w:val="Standardstycketeckensnitt"/>
    <w:link w:val="Botknormal"/>
    <w:uiPriority w:val="99"/>
    <w:locked/>
    <w:rsid w:val="00E72395"/>
    <w:rPr>
      <w:sz w:val="24"/>
    </w:rPr>
  </w:style>
  <w:style w:type="character" w:customStyle="1" w:styleId="BotkRubrik2Char">
    <w:name w:val="Botk Rubrik 2 Char"/>
    <w:basedOn w:val="BotknormalChar"/>
    <w:link w:val="BotkRubrik2"/>
    <w:uiPriority w:val="99"/>
    <w:locked/>
    <w:rsid w:val="00E72395"/>
    <w:rPr>
      <w:rFonts w:ascii="Arial" w:hAnsi="Arial" w:cs="Arial"/>
      <w:b/>
      <w:bCs/>
      <w:sz w:val="24"/>
    </w:rPr>
  </w:style>
  <w:style w:type="paragraph" w:styleId="Fotnotstext">
    <w:name w:val="footnote text"/>
    <w:basedOn w:val="Normal"/>
    <w:link w:val="FotnotstextChar"/>
    <w:semiHidden/>
    <w:rsid w:val="00A50EA9"/>
  </w:style>
  <w:style w:type="character" w:customStyle="1" w:styleId="FotnotstextChar">
    <w:name w:val="Fotnotstext Char"/>
    <w:basedOn w:val="Standardstycketeckensnitt"/>
    <w:link w:val="Fotnotstext"/>
    <w:semiHidden/>
    <w:rsid w:val="00A50EA9"/>
  </w:style>
  <w:style w:type="character" w:styleId="Fotnotsreferens">
    <w:name w:val="footnote reference"/>
    <w:basedOn w:val="Standardstycketeckensnitt"/>
    <w:semiHidden/>
    <w:rsid w:val="00A50EA9"/>
    <w:rPr>
      <w:vertAlign w:val="superscript"/>
    </w:rPr>
  </w:style>
  <w:style w:type="paragraph" w:styleId="Normalwebb">
    <w:name w:val="Normal (Web)"/>
    <w:basedOn w:val="Normal"/>
    <w:uiPriority w:val="99"/>
    <w:semiHidden/>
    <w:unhideWhenUsed/>
    <w:rsid w:val="00A870AF"/>
    <w:pPr>
      <w:spacing w:before="100" w:beforeAutospacing="1" w:after="100" w:afterAutospacing="1"/>
    </w:pPr>
    <w:rPr>
      <w:sz w:val="24"/>
      <w:szCs w:val="24"/>
    </w:rPr>
  </w:style>
  <w:style w:type="character" w:customStyle="1" w:styleId="SidhuvudChar">
    <w:name w:val="Sidhuvud Char"/>
    <w:basedOn w:val="Standardstycketeckensnitt"/>
    <w:link w:val="Sidhuvud"/>
    <w:uiPriority w:val="99"/>
    <w:rsid w:val="00D74F4F"/>
  </w:style>
  <w:style w:type="paragraph" w:customStyle="1" w:styleId="Default">
    <w:name w:val="Default"/>
    <w:rsid w:val="003C1C19"/>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87245">
      <w:bodyDiv w:val="1"/>
      <w:marLeft w:val="0"/>
      <w:marRight w:val="0"/>
      <w:marTop w:val="0"/>
      <w:marBottom w:val="0"/>
      <w:divBdr>
        <w:top w:val="none" w:sz="0" w:space="0" w:color="auto"/>
        <w:left w:val="none" w:sz="0" w:space="0" w:color="auto"/>
        <w:bottom w:val="none" w:sz="0" w:space="0" w:color="auto"/>
        <w:right w:val="none" w:sz="0" w:space="0" w:color="auto"/>
      </w:divBdr>
    </w:div>
    <w:div w:id="61300221">
      <w:bodyDiv w:val="1"/>
      <w:marLeft w:val="0"/>
      <w:marRight w:val="0"/>
      <w:marTop w:val="0"/>
      <w:marBottom w:val="0"/>
      <w:divBdr>
        <w:top w:val="none" w:sz="0" w:space="0" w:color="auto"/>
        <w:left w:val="none" w:sz="0" w:space="0" w:color="auto"/>
        <w:bottom w:val="none" w:sz="0" w:space="0" w:color="auto"/>
        <w:right w:val="none" w:sz="0" w:space="0" w:color="auto"/>
      </w:divBdr>
    </w:div>
    <w:div w:id="178931653">
      <w:bodyDiv w:val="1"/>
      <w:marLeft w:val="0"/>
      <w:marRight w:val="0"/>
      <w:marTop w:val="0"/>
      <w:marBottom w:val="0"/>
      <w:divBdr>
        <w:top w:val="none" w:sz="0" w:space="0" w:color="auto"/>
        <w:left w:val="none" w:sz="0" w:space="0" w:color="auto"/>
        <w:bottom w:val="none" w:sz="0" w:space="0" w:color="auto"/>
        <w:right w:val="none" w:sz="0" w:space="0" w:color="auto"/>
      </w:divBdr>
    </w:div>
    <w:div w:id="385422641">
      <w:bodyDiv w:val="1"/>
      <w:marLeft w:val="0"/>
      <w:marRight w:val="0"/>
      <w:marTop w:val="0"/>
      <w:marBottom w:val="0"/>
      <w:divBdr>
        <w:top w:val="none" w:sz="0" w:space="0" w:color="auto"/>
        <w:left w:val="none" w:sz="0" w:space="0" w:color="auto"/>
        <w:bottom w:val="none" w:sz="0" w:space="0" w:color="auto"/>
        <w:right w:val="none" w:sz="0" w:space="0" w:color="auto"/>
      </w:divBdr>
    </w:div>
    <w:div w:id="408770520">
      <w:bodyDiv w:val="1"/>
      <w:marLeft w:val="0"/>
      <w:marRight w:val="0"/>
      <w:marTop w:val="0"/>
      <w:marBottom w:val="0"/>
      <w:divBdr>
        <w:top w:val="none" w:sz="0" w:space="0" w:color="auto"/>
        <w:left w:val="none" w:sz="0" w:space="0" w:color="auto"/>
        <w:bottom w:val="none" w:sz="0" w:space="0" w:color="auto"/>
        <w:right w:val="none" w:sz="0" w:space="0" w:color="auto"/>
      </w:divBdr>
    </w:div>
    <w:div w:id="478422833">
      <w:bodyDiv w:val="1"/>
      <w:marLeft w:val="0"/>
      <w:marRight w:val="0"/>
      <w:marTop w:val="0"/>
      <w:marBottom w:val="0"/>
      <w:divBdr>
        <w:top w:val="none" w:sz="0" w:space="0" w:color="auto"/>
        <w:left w:val="none" w:sz="0" w:space="0" w:color="auto"/>
        <w:bottom w:val="none" w:sz="0" w:space="0" w:color="auto"/>
        <w:right w:val="none" w:sz="0" w:space="0" w:color="auto"/>
      </w:divBdr>
    </w:div>
    <w:div w:id="624432908">
      <w:bodyDiv w:val="1"/>
      <w:marLeft w:val="0"/>
      <w:marRight w:val="0"/>
      <w:marTop w:val="0"/>
      <w:marBottom w:val="0"/>
      <w:divBdr>
        <w:top w:val="none" w:sz="0" w:space="0" w:color="auto"/>
        <w:left w:val="none" w:sz="0" w:space="0" w:color="auto"/>
        <w:bottom w:val="none" w:sz="0" w:space="0" w:color="auto"/>
        <w:right w:val="none" w:sz="0" w:space="0" w:color="auto"/>
      </w:divBdr>
    </w:div>
    <w:div w:id="687101746">
      <w:bodyDiv w:val="1"/>
      <w:marLeft w:val="0"/>
      <w:marRight w:val="0"/>
      <w:marTop w:val="0"/>
      <w:marBottom w:val="0"/>
      <w:divBdr>
        <w:top w:val="none" w:sz="0" w:space="0" w:color="auto"/>
        <w:left w:val="none" w:sz="0" w:space="0" w:color="auto"/>
        <w:bottom w:val="none" w:sz="0" w:space="0" w:color="auto"/>
        <w:right w:val="none" w:sz="0" w:space="0" w:color="auto"/>
      </w:divBdr>
    </w:div>
    <w:div w:id="695271593">
      <w:bodyDiv w:val="1"/>
      <w:marLeft w:val="0"/>
      <w:marRight w:val="0"/>
      <w:marTop w:val="0"/>
      <w:marBottom w:val="0"/>
      <w:divBdr>
        <w:top w:val="none" w:sz="0" w:space="0" w:color="auto"/>
        <w:left w:val="none" w:sz="0" w:space="0" w:color="auto"/>
        <w:bottom w:val="none" w:sz="0" w:space="0" w:color="auto"/>
        <w:right w:val="none" w:sz="0" w:space="0" w:color="auto"/>
      </w:divBdr>
    </w:div>
    <w:div w:id="751239965">
      <w:bodyDiv w:val="1"/>
      <w:marLeft w:val="0"/>
      <w:marRight w:val="0"/>
      <w:marTop w:val="0"/>
      <w:marBottom w:val="0"/>
      <w:divBdr>
        <w:top w:val="none" w:sz="0" w:space="0" w:color="auto"/>
        <w:left w:val="none" w:sz="0" w:space="0" w:color="auto"/>
        <w:bottom w:val="none" w:sz="0" w:space="0" w:color="auto"/>
        <w:right w:val="none" w:sz="0" w:space="0" w:color="auto"/>
      </w:divBdr>
    </w:div>
    <w:div w:id="922178941">
      <w:bodyDiv w:val="1"/>
      <w:marLeft w:val="0"/>
      <w:marRight w:val="0"/>
      <w:marTop w:val="0"/>
      <w:marBottom w:val="0"/>
      <w:divBdr>
        <w:top w:val="none" w:sz="0" w:space="0" w:color="auto"/>
        <w:left w:val="none" w:sz="0" w:space="0" w:color="auto"/>
        <w:bottom w:val="none" w:sz="0" w:space="0" w:color="auto"/>
        <w:right w:val="none" w:sz="0" w:space="0" w:color="auto"/>
      </w:divBdr>
    </w:div>
    <w:div w:id="925110553">
      <w:bodyDiv w:val="1"/>
      <w:marLeft w:val="0"/>
      <w:marRight w:val="0"/>
      <w:marTop w:val="0"/>
      <w:marBottom w:val="0"/>
      <w:divBdr>
        <w:top w:val="none" w:sz="0" w:space="0" w:color="auto"/>
        <w:left w:val="none" w:sz="0" w:space="0" w:color="auto"/>
        <w:bottom w:val="none" w:sz="0" w:space="0" w:color="auto"/>
        <w:right w:val="none" w:sz="0" w:space="0" w:color="auto"/>
      </w:divBdr>
    </w:div>
    <w:div w:id="957688337">
      <w:bodyDiv w:val="1"/>
      <w:marLeft w:val="0"/>
      <w:marRight w:val="0"/>
      <w:marTop w:val="0"/>
      <w:marBottom w:val="0"/>
      <w:divBdr>
        <w:top w:val="none" w:sz="0" w:space="0" w:color="auto"/>
        <w:left w:val="none" w:sz="0" w:space="0" w:color="auto"/>
        <w:bottom w:val="none" w:sz="0" w:space="0" w:color="auto"/>
        <w:right w:val="none" w:sz="0" w:space="0" w:color="auto"/>
      </w:divBdr>
    </w:div>
    <w:div w:id="997995736">
      <w:bodyDiv w:val="1"/>
      <w:marLeft w:val="0"/>
      <w:marRight w:val="0"/>
      <w:marTop w:val="0"/>
      <w:marBottom w:val="0"/>
      <w:divBdr>
        <w:top w:val="none" w:sz="0" w:space="0" w:color="auto"/>
        <w:left w:val="none" w:sz="0" w:space="0" w:color="auto"/>
        <w:bottom w:val="none" w:sz="0" w:space="0" w:color="auto"/>
        <w:right w:val="none" w:sz="0" w:space="0" w:color="auto"/>
      </w:divBdr>
    </w:div>
    <w:div w:id="1032458420">
      <w:bodyDiv w:val="1"/>
      <w:marLeft w:val="0"/>
      <w:marRight w:val="0"/>
      <w:marTop w:val="0"/>
      <w:marBottom w:val="0"/>
      <w:divBdr>
        <w:top w:val="none" w:sz="0" w:space="0" w:color="auto"/>
        <w:left w:val="none" w:sz="0" w:space="0" w:color="auto"/>
        <w:bottom w:val="none" w:sz="0" w:space="0" w:color="auto"/>
        <w:right w:val="none" w:sz="0" w:space="0" w:color="auto"/>
      </w:divBdr>
    </w:div>
    <w:div w:id="1149711295">
      <w:bodyDiv w:val="1"/>
      <w:marLeft w:val="0"/>
      <w:marRight w:val="0"/>
      <w:marTop w:val="0"/>
      <w:marBottom w:val="0"/>
      <w:divBdr>
        <w:top w:val="none" w:sz="0" w:space="0" w:color="auto"/>
        <w:left w:val="none" w:sz="0" w:space="0" w:color="auto"/>
        <w:bottom w:val="none" w:sz="0" w:space="0" w:color="auto"/>
        <w:right w:val="none" w:sz="0" w:space="0" w:color="auto"/>
      </w:divBdr>
    </w:div>
    <w:div w:id="1415591850">
      <w:bodyDiv w:val="1"/>
      <w:marLeft w:val="0"/>
      <w:marRight w:val="0"/>
      <w:marTop w:val="0"/>
      <w:marBottom w:val="0"/>
      <w:divBdr>
        <w:top w:val="none" w:sz="0" w:space="0" w:color="auto"/>
        <w:left w:val="none" w:sz="0" w:space="0" w:color="auto"/>
        <w:bottom w:val="none" w:sz="0" w:space="0" w:color="auto"/>
        <w:right w:val="none" w:sz="0" w:space="0" w:color="auto"/>
      </w:divBdr>
    </w:div>
    <w:div w:id="1655717847">
      <w:bodyDiv w:val="1"/>
      <w:marLeft w:val="0"/>
      <w:marRight w:val="0"/>
      <w:marTop w:val="0"/>
      <w:marBottom w:val="0"/>
      <w:divBdr>
        <w:top w:val="none" w:sz="0" w:space="0" w:color="auto"/>
        <w:left w:val="none" w:sz="0" w:space="0" w:color="auto"/>
        <w:bottom w:val="none" w:sz="0" w:space="0" w:color="auto"/>
        <w:right w:val="none" w:sz="0" w:space="0" w:color="auto"/>
      </w:divBdr>
    </w:div>
    <w:div w:id="1681155818">
      <w:bodyDiv w:val="1"/>
      <w:marLeft w:val="0"/>
      <w:marRight w:val="0"/>
      <w:marTop w:val="0"/>
      <w:marBottom w:val="0"/>
      <w:divBdr>
        <w:top w:val="none" w:sz="0" w:space="0" w:color="auto"/>
        <w:left w:val="none" w:sz="0" w:space="0" w:color="auto"/>
        <w:bottom w:val="none" w:sz="0" w:space="0" w:color="auto"/>
        <w:right w:val="none" w:sz="0" w:space="0" w:color="auto"/>
      </w:divBdr>
    </w:div>
    <w:div w:id="1777410266">
      <w:bodyDiv w:val="1"/>
      <w:marLeft w:val="0"/>
      <w:marRight w:val="0"/>
      <w:marTop w:val="0"/>
      <w:marBottom w:val="0"/>
      <w:divBdr>
        <w:top w:val="none" w:sz="0" w:space="0" w:color="auto"/>
        <w:left w:val="none" w:sz="0" w:space="0" w:color="auto"/>
        <w:bottom w:val="none" w:sz="0" w:space="0" w:color="auto"/>
        <w:right w:val="none" w:sz="0" w:space="0" w:color="auto"/>
      </w:divBdr>
    </w:div>
    <w:div w:id="1819422492">
      <w:bodyDiv w:val="1"/>
      <w:marLeft w:val="0"/>
      <w:marRight w:val="0"/>
      <w:marTop w:val="0"/>
      <w:marBottom w:val="0"/>
      <w:divBdr>
        <w:top w:val="none" w:sz="0" w:space="0" w:color="auto"/>
        <w:left w:val="none" w:sz="0" w:space="0" w:color="auto"/>
        <w:bottom w:val="none" w:sz="0" w:space="0" w:color="auto"/>
        <w:right w:val="none" w:sz="0" w:space="0" w:color="auto"/>
      </w:divBdr>
    </w:div>
    <w:div w:id="1827043285">
      <w:bodyDiv w:val="1"/>
      <w:marLeft w:val="0"/>
      <w:marRight w:val="0"/>
      <w:marTop w:val="0"/>
      <w:marBottom w:val="0"/>
      <w:divBdr>
        <w:top w:val="none" w:sz="0" w:space="0" w:color="auto"/>
        <w:left w:val="none" w:sz="0" w:space="0" w:color="auto"/>
        <w:bottom w:val="none" w:sz="0" w:space="0" w:color="auto"/>
        <w:right w:val="none" w:sz="0" w:space="0" w:color="auto"/>
      </w:divBdr>
    </w:div>
    <w:div w:id="1943605370">
      <w:bodyDiv w:val="1"/>
      <w:marLeft w:val="0"/>
      <w:marRight w:val="0"/>
      <w:marTop w:val="0"/>
      <w:marBottom w:val="0"/>
      <w:divBdr>
        <w:top w:val="none" w:sz="0" w:space="0" w:color="auto"/>
        <w:left w:val="none" w:sz="0" w:space="0" w:color="auto"/>
        <w:bottom w:val="none" w:sz="0" w:space="0" w:color="auto"/>
        <w:right w:val="none" w:sz="0" w:space="0" w:color="auto"/>
      </w:divBdr>
    </w:div>
    <w:div w:id="2019386248">
      <w:bodyDiv w:val="1"/>
      <w:marLeft w:val="0"/>
      <w:marRight w:val="0"/>
      <w:marTop w:val="0"/>
      <w:marBottom w:val="0"/>
      <w:divBdr>
        <w:top w:val="none" w:sz="0" w:space="0" w:color="auto"/>
        <w:left w:val="none" w:sz="0" w:space="0" w:color="auto"/>
        <w:bottom w:val="none" w:sz="0" w:space="0" w:color="auto"/>
        <w:right w:val="none" w:sz="0" w:space="0" w:color="auto"/>
      </w:divBdr>
    </w:div>
    <w:div w:id="2075813697">
      <w:bodyDiv w:val="1"/>
      <w:marLeft w:val="0"/>
      <w:marRight w:val="0"/>
      <w:marTop w:val="0"/>
      <w:marBottom w:val="0"/>
      <w:divBdr>
        <w:top w:val="none" w:sz="0" w:space="0" w:color="auto"/>
        <w:left w:val="none" w:sz="0" w:space="0" w:color="auto"/>
        <w:bottom w:val="none" w:sz="0" w:space="0" w:color="auto"/>
        <w:right w:val="none" w:sz="0" w:space="0" w:color="auto"/>
      </w:divBdr>
    </w:div>
    <w:div w:id="2086754804">
      <w:bodyDiv w:val="1"/>
      <w:marLeft w:val="0"/>
      <w:marRight w:val="0"/>
      <w:marTop w:val="0"/>
      <w:marBottom w:val="0"/>
      <w:divBdr>
        <w:top w:val="none" w:sz="0" w:space="0" w:color="auto"/>
        <w:left w:val="none" w:sz="0" w:space="0" w:color="auto"/>
        <w:bottom w:val="none" w:sz="0" w:space="0" w:color="auto"/>
        <w:right w:val="none" w:sz="0" w:space="0" w:color="auto"/>
      </w:divBdr>
    </w:div>
    <w:div w:id="2092652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mailto:dejan.smiljanic@botkyrka.se"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icrosoft%20Office\Templates\1053\Bk%20Allm&#228;nna\Tj&#228;nsteskrivelse.dotm"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5E1F42-C981-4027-82AF-541393A3D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Tjänsteskrivelse</Template>
  <TotalTime>1</TotalTime>
  <Pages>1</Pages>
  <Words>1035</Words>
  <Characters>5486</Characters>
  <Application>Microsoft Office Word</Application>
  <DocSecurity>0</DocSecurity>
  <Lines>45</Lines>
  <Paragraphs>13</Paragraphs>
  <ScaleCrop>false</ScaleCrop>
  <HeadingPairs>
    <vt:vector size="2" baseType="variant">
      <vt:variant>
        <vt:lpstr>Rubrik</vt:lpstr>
      </vt:variant>
      <vt:variant>
        <vt:i4>1</vt:i4>
      </vt:variant>
    </vt:vector>
  </HeadingPairs>
  <TitlesOfParts>
    <vt:vector size="1" baseType="lpstr">
      <vt:lpstr/>
    </vt:vector>
  </TitlesOfParts>
  <Company>Microsoft</Company>
  <LinksUpToDate>false</LinksUpToDate>
  <CharactersWithSpaces>6508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Dahl Jesper</dc:creator>
  <cp:lastModifiedBy>Berglind Anna</cp:lastModifiedBy>
  <cp:revision>2</cp:revision>
  <cp:lastPrinted>2017-12-21T09:59:00Z</cp:lastPrinted>
  <dcterms:created xsi:type="dcterms:W3CDTF">2018-01-29T09:44:00Z</dcterms:created>
  <dcterms:modified xsi:type="dcterms:W3CDTF">2018-01-29T09:48:00Z</dcterms:modified>
</cp:coreProperties>
</file>